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pPr w:leftFromText="142" w:rightFromText="142" w:bottomFromText="669"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35"/>
        <w:gridCol w:w="2000"/>
        <w:gridCol w:w="2635"/>
      </w:tblGrid>
      <w:tr w:rsidR="0054204B" w:rsidRPr="00D15E91" w14:paraId="23E57E8C" w14:textId="77777777" w:rsidTr="00500289">
        <w:trPr>
          <w:gridAfter w:val="1"/>
          <w:wAfter w:w="2635" w:type="dxa"/>
          <w:trHeight w:hRule="exact" w:val="454"/>
        </w:trPr>
        <w:tc>
          <w:tcPr>
            <w:tcW w:w="6635" w:type="dxa"/>
            <w:gridSpan w:val="2"/>
          </w:tcPr>
          <w:p w14:paraId="48774D83" w14:textId="77777777" w:rsidR="0054204B" w:rsidRPr="00D15E91" w:rsidRDefault="0054204B" w:rsidP="00500289"/>
        </w:tc>
      </w:tr>
      <w:tr w:rsidR="0054204B" w:rsidRPr="00D15E91" w14:paraId="58FACF35" w14:textId="77777777" w:rsidTr="00500289">
        <w:trPr>
          <w:trHeight w:val="280"/>
        </w:trPr>
        <w:tc>
          <w:tcPr>
            <w:tcW w:w="4635" w:type="dxa"/>
          </w:tcPr>
          <w:p w14:paraId="3634802D" w14:textId="6ABC090D" w:rsidR="0054204B" w:rsidRPr="00D15E91" w:rsidRDefault="00DC5D90" w:rsidP="00500289">
            <w:pPr>
              <w:pStyle w:val="Ingenmellomrom"/>
            </w:pPr>
            <w:sdt>
              <w:sdtPr>
                <w:alias w:val="Sdm_AMNavn"/>
                <w:tag w:val="Sdm_AMNavn"/>
                <w:id w:val="414049430"/>
                <w:placeholder>
                  <w:docPart w:val="BB560AB9975340D0B0427CE1F64B8A07"/>
                </w:placeholder>
                <w:dataBinding w:xpath="/document/body/Sdm_AMNavn" w:storeItemID="{AD0A93F1-02B8-4926-923C-DEC46443989C}"/>
                <w:text w:multiLine="1"/>
              </w:sdtPr>
              <w:sdtEndPr/>
              <w:sdtContent>
                <w:bookmarkStart w:id="0" w:name="Sdm_AMNavn"/>
                <w:r w:rsidR="0054204B" w:rsidRPr="00D15E91">
                  <w:t>berørte parter</w:t>
                </w:r>
              </w:sdtContent>
            </w:sdt>
            <w:bookmarkEnd w:id="0"/>
          </w:p>
        </w:tc>
        <w:tc>
          <w:tcPr>
            <w:tcW w:w="4635" w:type="dxa"/>
            <w:gridSpan w:val="2"/>
            <w:vMerge w:val="restart"/>
          </w:tcPr>
          <w:p w14:paraId="1726047C" w14:textId="05886B3B" w:rsidR="0054204B" w:rsidRPr="00D15E91" w:rsidRDefault="00DC5D90" w:rsidP="00500289">
            <w:pPr>
              <w:pStyle w:val="Undertittel"/>
              <w:rPr>
                <w:vanish/>
              </w:rPr>
            </w:pPr>
            <w:sdt>
              <w:sdtPr>
                <w:rPr>
                  <w:vanish/>
                </w:rPr>
                <w:alias w:val="Sgr_Beskrivelse"/>
                <w:tag w:val="Sgr_Beskrivelse"/>
                <w:id w:val="648097254"/>
                <w:placeholder>
                  <w:docPart w:val="118A78AC3A3748B78C63A84BBD3019C3"/>
                </w:placeholder>
                <w:dataBinding w:xpath="/document/body/Sgr_Beskrivelse" w:storeItemID="{AD0A93F1-02B8-4926-923C-DEC46443989C}"/>
                <w:text/>
              </w:sdtPr>
              <w:sdtEndPr/>
              <w:sdtContent>
                <w:bookmarkStart w:id="1" w:name="Sgr_Beskrivelse"/>
                <w:r>
                  <w:rPr>
                    <w:vanish/>
                  </w:rPr>
                  <w:t xml:space="preserve"> </w:t>
                </w:r>
              </w:sdtContent>
            </w:sdt>
            <w:bookmarkEnd w:id="1"/>
          </w:p>
          <w:p w14:paraId="2886BD20" w14:textId="4566D512" w:rsidR="0054204B" w:rsidRPr="00D15E91" w:rsidRDefault="00DC5D90" w:rsidP="00500289">
            <w:pPr>
              <w:pStyle w:val="Referanserbrev"/>
              <w:rPr>
                <w:rStyle w:val="Sterk"/>
                <w:vanish/>
              </w:rPr>
            </w:pPr>
            <w:sdt>
              <w:sdtPr>
                <w:rPr>
                  <w:rStyle w:val="Sterk"/>
                  <w:vanish/>
                </w:rPr>
                <w:alias w:val="Spg_beskrivelse"/>
                <w:tag w:val="Spg_beskrivelse"/>
                <w:id w:val="-1579291396"/>
                <w:placeholder>
                  <w:docPart w:val="118A78AC3A3748B78C63A84BBD3019C3"/>
                </w:placeholder>
                <w:dataBinding w:xpath="/document/body/Spg_beskrivelse" w:storeItemID="{AD0A93F1-02B8-4926-923C-DEC46443989C}"/>
                <w:text/>
              </w:sdtPr>
              <w:sdtEndPr>
                <w:rPr>
                  <w:rStyle w:val="Sterk"/>
                </w:rPr>
              </w:sdtEndPr>
              <w:sdtContent>
                <w:bookmarkStart w:id="2" w:name="Spg_beskrivelse"/>
                <w:r>
                  <w:rPr>
                    <w:rStyle w:val="Sterk"/>
                    <w:vanish/>
                  </w:rPr>
                  <w:t xml:space="preserve"> </w:t>
                </w:r>
              </w:sdtContent>
            </w:sdt>
            <w:bookmarkEnd w:id="2"/>
          </w:p>
          <w:p w14:paraId="54123151" w14:textId="77777777" w:rsidR="0054204B" w:rsidRPr="00D15E91" w:rsidRDefault="0054204B" w:rsidP="00500289">
            <w:pPr>
              <w:pStyle w:val="Referanserbrev"/>
            </w:pPr>
          </w:p>
        </w:tc>
      </w:tr>
      <w:tr w:rsidR="0054204B" w:rsidRPr="00D15E91" w14:paraId="40D0FC50" w14:textId="77777777" w:rsidTr="00500289">
        <w:trPr>
          <w:trHeight w:val="283"/>
          <w:hidden/>
        </w:trPr>
        <w:tc>
          <w:tcPr>
            <w:tcW w:w="4635" w:type="dxa"/>
          </w:tcPr>
          <w:p w14:paraId="28EC1BD7" w14:textId="7C298522" w:rsidR="0054204B" w:rsidRPr="00D15E91" w:rsidRDefault="00DC5D90" w:rsidP="00500289">
            <w:pPr>
              <w:pStyle w:val="Ingenmellomrom"/>
              <w:rPr>
                <w:vanish/>
              </w:rPr>
            </w:pPr>
            <w:sdt>
              <w:sdtPr>
                <w:rPr>
                  <w:vanish/>
                </w:rPr>
                <w:alias w:val="Sdm_AMAdr"/>
                <w:tag w:val="Sdm_AMAdr"/>
                <w:id w:val="-840314650"/>
                <w:placeholder>
                  <w:docPart w:val="00BD95F49FD6489F8791C71BA54B0F98"/>
                </w:placeholder>
                <w:dataBinding w:xpath="/document/body/Sdm_AMAdr" w:storeItemID="{AD0A93F1-02B8-4926-923C-DEC46443989C}"/>
                <w:text w:multiLine="1"/>
              </w:sdtPr>
              <w:sdtEndPr/>
              <w:sdtContent>
                <w:bookmarkStart w:id="3" w:name="Sdm_AMAdr"/>
                <w:r>
                  <w:rPr>
                    <w:vanish/>
                  </w:rPr>
                  <w:t xml:space="preserve"> </w:t>
                </w:r>
              </w:sdtContent>
            </w:sdt>
            <w:bookmarkEnd w:id="3"/>
          </w:p>
        </w:tc>
        <w:tc>
          <w:tcPr>
            <w:tcW w:w="4635" w:type="dxa"/>
            <w:gridSpan w:val="2"/>
            <w:vMerge/>
          </w:tcPr>
          <w:p w14:paraId="04F4DD0D" w14:textId="77777777" w:rsidR="0054204B" w:rsidRPr="00D15E91" w:rsidRDefault="0054204B" w:rsidP="00500289">
            <w:pPr>
              <w:pStyle w:val="Undertittel"/>
            </w:pPr>
          </w:p>
        </w:tc>
      </w:tr>
      <w:tr w:rsidR="0054204B" w:rsidRPr="00D15E91" w14:paraId="21559315" w14:textId="77777777" w:rsidTr="00500289">
        <w:trPr>
          <w:trHeight w:val="393"/>
          <w:hidden/>
        </w:trPr>
        <w:tc>
          <w:tcPr>
            <w:tcW w:w="4635" w:type="dxa"/>
          </w:tcPr>
          <w:p w14:paraId="2C6C5292" w14:textId="29595FCE" w:rsidR="0054204B" w:rsidRPr="00D15E91" w:rsidRDefault="00DC5D90" w:rsidP="00500289">
            <w:pPr>
              <w:pStyle w:val="Ingenmellomrom"/>
              <w:rPr>
                <w:vanish/>
              </w:rPr>
            </w:pPr>
            <w:sdt>
              <w:sdtPr>
                <w:rPr>
                  <w:vanish/>
                </w:rPr>
                <w:alias w:val="Sdm_AMPostnr"/>
                <w:tag w:val="Sdm_AMPostnr"/>
                <w:id w:val="-631328077"/>
                <w:placeholder>
                  <w:docPart w:val="21149F4462CA413290B0D599D2891214"/>
                </w:placeholder>
                <w:dataBinding w:xpath="/document/body/Sdm_AMPostnr" w:storeItemID="{AD0A93F1-02B8-4926-923C-DEC46443989C}"/>
                <w:text w:multiLine="1"/>
              </w:sdtPr>
              <w:sdtEndPr/>
              <w:sdtContent>
                <w:bookmarkStart w:id="4" w:name="Sdm_AMPostnr"/>
                <w:r>
                  <w:rPr>
                    <w:vanish/>
                  </w:rPr>
                  <w:t xml:space="preserve"> </w:t>
                </w:r>
              </w:sdtContent>
            </w:sdt>
            <w:bookmarkEnd w:id="4"/>
            <w:r w:rsidR="0054204B" w:rsidRPr="00D15E91">
              <w:rPr>
                <w:vanish/>
              </w:rPr>
              <w:t xml:space="preserve"> </w:t>
            </w:r>
            <w:sdt>
              <w:sdtPr>
                <w:rPr>
                  <w:vanish/>
                </w:rPr>
                <w:alias w:val="Sdm_AmPoststed"/>
                <w:tag w:val="Sdm_AmPoststed"/>
                <w:id w:val="-1679117926"/>
                <w:placeholder>
                  <w:docPart w:val="118A78AC3A3748B78C63A84BBD3019C3"/>
                </w:placeholder>
                <w:dataBinding w:xpath="/document/body/Sdm_AmPoststed" w:storeItemID="{AD0A93F1-02B8-4926-923C-DEC46443989C}"/>
                <w:text/>
              </w:sdtPr>
              <w:sdtEndPr/>
              <w:sdtContent>
                <w:bookmarkStart w:id="5" w:name="Sdm_AmPoststed"/>
                <w:r>
                  <w:rPr>
                    <w:vanish/>
                  </w:rPr>
                  <w:t xml:space="preserve"> </w:t>
                </w:r>
              </w:sdtContent>
            </w:sdt>
            <w:bookmarkEnd w:id="5"/>
          </w:p>
        </w:tc>
        <w:tc>
          <w:tcPr>
            <w:tcW w:w="4635" w:type="dxa"/>
            <w:gridSpan w:val="2"/>
            <w:vMerge/>
          </w:tcPr>
          <w:p w14:paraId="52A865C8" w14:textId="77777777" w:rsidR="0054204B" w:rsidRPr="00D15E91" w:rsidRDefault="0054204B" w:rsidP="00500289">
            <w:pPr>
              <w:pStyle w:val="Undertittel"/>
            </w:pPr>
          </w:p>
        </w:tc>
      </w:tr>
    </w:tbl>
    <w:p w14:paraId="540497D9" w14:textId="1C6B0C3D" w:rsidR="0054204B" w:rsidRDefault="0054204B" w:rsidP="00A214EA">
      <w:pPr>
        <w:tabs>
          <w:tab w:val="left" w:pos="3600"/>
        </w:tabs>
      </w:pPr>
    </w:p>
    <w:p w14:paraId="51C14159" w14:textId="77777777" w:rsidR="00A214EA" w:rsidRPr="00D15E91" w:rsidRDefault="00A214EA" w:rsidP="00A214EA">
      <w:pPr>
        <w:tabs>
          <w:tab w:val="left" w:pos="3600"/>
        </w:tabs>
      </w:pPr>
    </w:p>
    <w:tbl>
      <w:tblPr>
        <w:tblStyle w:val="Tabellrutenett"/>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17"/>
        <w:gridCol w:w="2318"/>
        <w:gridCol w:w="3020"/>
        <w:gridCol w:w="1615"/>
      </w:tblGrid>
      <w:tr w:rsidR="0054204B" w:rsidRPr="00D15E91" w14:paraId="13657F34" w14:textId="77777777" w:rsidTr="00500289">
        <w:trPr>
          <w:trHeight w:val="227"/>
        </w:trPr>
        <w:tc>
          <w:tcPr>
            <w:tcW w:w="2317" w:type="dxa"/>
          </w:tcPr>
          <w:p w14:paraId="4F422F55" w14:textId="77777777" w:rsidR="0054204B" w:rsidRPr="00D15E91" w:rsidRDefault="0054204B" w:rsidP="00500289">
            <w:pPr>
              <w:pStyle w:val="Referanserbrev"/>
            </w:pPr>
            <w:r w:rsidRPr="00D15E91">
              <w:t>Deres ref.:</w:t>
            </w:r>
          </w:p>
        </w:tc>
        <w:tc>
          <w:tcPr>
            <w:tcW w:w="2318" w:type="dxa"/>
          </w:tcPr>
          <w:p w14:paraId="391E9F01" w14:textId="77777777" w:rsidR="0054204B" w:rsidRPr="00D15E91" w:rsidRDefault="0054204B" w:rsidP="00500289">
            <w:pPr>
              <w:pStyle w:val="Referanserbrev"/>
            </w:pPr>
            <w:r w:rsidRPr="00D15E91">
              <w:t>Vår ref. (saksnr.):</w:t>
            </w:r>
          </w:p>
        </w:tc>
        <w:tc>
          <w:tcPr>
            <w:tcW w:w="3020" w:type="dxa"/>
          </w:tcPr>
          <w:p w14:paraId="66C6BC02" w14:textId="77777777" w:rsidR="0054204B" w:rsidRPr="00D15E91" w:rsidRDefault="0054204B" w:rsidP="00500289">
            <w:pPr>
              <w:pStyle w:val="Referanserbrev"/>
            </w:pPr>
            <w:r w:rsidRPr="00D15E91">
              <w:t>Saksbeh.:</w:t>
            </w:r>
          </w:p>
        </w:tc>
        <w:tc>
          <w:tcPr>
            <w:tcW w:w="1615" w:type="dxa"/>
          </w:tcPr>
          <w:p w14:paraId="71277FFA" w14:textId="77777777" w:rsidR="0054204B" w:rsidRPr="00D15E91" w:rsidRDefault="0054204B" w:rsidP="00500289">
            <w:pPr>
              <w:pStyle w:val="Referanserbrev"/>
            </w:pPr>
            <w:r w:rsidRPr="00D15E91">
              <w:t xml:space="preserve">Dato: </w:t>
            </w:r>
          </w:p>
        </w:tc>
      </w:tr>
      <w:tr w:rsidR="0054204B" w:rsidRPr="00D15E91" w14:paraId="6D3B3B6C" w14:textId="77777777" w:rsidTr="00500289">
        <w:trPr>
          <w:hidden/>
        </w:trPr>
        <w:tc>
          <w:tcPr>
            <w:tcW w:w="2317" w:type="dxa"/>
          </w:tcPr>
          <w:p w14:paraId="37CD983A" w14:textId="7AEAFE8D" w:rsidR="0054204B" w:rsidRPr="00D15E91" w:rsidRDefault="00DC5D90" w:rsidP="00500289">
            <w:pPr>
              <w:pStyle w:val="Referanserbrev"/>
              <w:rPr>
                <w:vanish/>
              </w:rPr>
            </w:pPr>
            <w:sdt>
              <w:sdtPr>
                <w:rPr>
                  <w:vanish/>
                </w:rPr>
                <w:alias w:val="Sdm_AMReferanse"/>
                <w:tag w:val="Sdm_AMReferanse"/>
                <w:id w:val="-459350189"/>
                <w:placeholder>
                  <w:docPart w:val="8DBF1B69F3D64FBCAB229FFE844A5A07"/>
                </w:placeholder>
                <w:dataBinding w:xpath="/document/body/Sdm_AMReferanse" w:storeItemID="{AD0A93F1-02B8-4926-923C-DEC46443989C}"/>
                <w:text w:multiLine="1"/>
              </w:sdtPr>
              <w:sdtEndPr/>
              <w:sdtContent>
                <w:bookmarkStart w:id="6" w:name="Sdm_AMReferanse"/>
                <w:r>
                  <w:rPr>
                    <w:vanish/>
                  </w:rPr>
                  <w:t xml:space="preserve"> </w:t>
                </w:r>
              </w:sdtContent>
            </w:sdt>
            <w:bookmarkEnd w:id="6"/>
          </w:p>
        </w:tc>
        <w:tc>
          <w:tcPr>
            <w:tcW w:w="2318" w:type="dxa"/>
          </w:tcPr>
          <w:p w14:paraId="6555B499" w14:textId="0D785B38" w:rsidR="0054204B" w:rsidRPr="00D15E91" w:rsidRDefault="00DC5D90" w:rsidP="00DC5D90">
            <w:pPr>
              <w:pStyle w:val="Referanserbrev"/>
            </w:pPr>
            <w:sdt>
              <w:sdtPr>
                <w:alias w:val="Sas_ArkivSakId"/>
                <w:tag w:val="Sas_ArkivSakId"/>
                <w:id w:val="2087494001"/>
                <w:placeholder>
                  <w:docPart w:val="A6F91ED9BF6043359893CEDAE466A5D5"/>
                </w:placeholder>
                <w:dataBinding w:xpath="/document/body/Sas_ArkivSakId" w:storeItemID="{AD0A93F1-02B8-4926-923C-DEC46443989C}"/>
                <w:text w:multiLine="1"/>
              </w:sdtPr>
              <w:sdtEndPr/>
              <w:sdtContent>
                <w:bookmarkStart w:id="7" w:name="Sas_ArkivSakId"/>
                <w:r w:rsidR="00AD61B7">
                  <w:t>21/417</w:t>
                </w:r>
              </w:sdtContent>
            </w:sdt>
            <w:bookmarkEnd w:id="7"/>
            <w:r w:rsidR="0054204B" w:rsidRPr="00D15E91">
              <w:t xml:space="preserve"> - </w:t>
            </w:r>
            <w:sdt>
              <w:sdtPr>
                <w:alias w:val="Sdo_DokNr"/>
                <w:tag w:val="Sdo_DokNr"/>
                <w:id w:val="-90237566"/>
                <w:placeholder>
                  <w:docPart w:val="118A78AC3A3748B78C63A84BBD3019C3"/>
                </w:placeholder>
                <w:dataBinding w:xpath="/document/body/Sdo_DokNr" w:storeItemID="{AD0A93F1-02B8-4926-923C-DEC46443989C}"/>
                <w:text/>
              </w:sdtPr>
              <w:sdtEndPr/>
              <w:sdtContent>
                <w:bookmarkStart w:id="8" w:name="Sdo_DokNr"/>
                <w:r>
                  <w:t>1</w:t>
                </w:r>
              </w:sdtContent>
            </w:sdt>
            <w:bookmarkEnd w:id="8"/>
          </w:p>
        </w:tc>
        <w:tc>
          <w:tcPr>
            <w:tcW w:w="3020" w:type="dxa"/>
          </w:tcPr>
          <w:p w14:paraId="23FE2F05" w14:textId="6F2A5B01" w:rsidR="0054204B" w:rsidRPr="00D15E91" w:rsidRDefault="0054204B" w:rsidP="00AD61B7">
            <w:pPr>
              <w:pStyle w:val="Referanserbrev"/>
            </w:pPr>
          </w:p>
        </w:tc>
        <w:tc>
          <w:tcPr>
            <w:tcW w:w="1615" w:type="dxa"/>
          </w:tcPr>
          <w:p w14:paraId="695E99B2" w14:textId="77777777" w:rsidR="0054204B" w:rsidRPr="00D15E91" w:rsidRDefault="00DC5D90" w:rsidP="00500289">
            <w:pPr>
              <w:pStyle w:val="Referanserbrev"/>
            </w:pPr>
            <w:sdt>
              <w:sdtPr>
                <w:alias w:val="Sdo_DokDato"/>
                <w:tag w:val="Sdo_DokDato"/>
                <w:id w:val="-986473241"/>
                <w:placeholder>
                  <w:docPart w:val="118A78AC3A3748B78C63A84BBD3019C3"/>
                </w:placeholder>
                <w:dataBinding w:xpath="/document/body/Sdo_DokDato" w:storeItemID="{AD0A93F1-02B8-4926-923C-DEC46443989C}"/>
                <w:text w:multiLine="1"/>
              </w:sdtPr>
              <w:sdtEndPr/>
              <w:sdtContent>
                <w:bookmarkStart w:id="9" w:name="Sdo_DokDato"/>
                <w:r w:rsidR="0054204B" w:rsidRPr="00D15E91">
                  <w:t>11.06.2021</w:t>
                </w:r>
              </w:sdtContent>
            </w:sdt>
            <w:bookmarkEnd w:id="9"/>
          </w:p>
        </w:tc>
      </w:tr>
    </w:tbl>
    <w:p w14:paraId="14637E72" w14:textId="77777777" w:rsidR="0054204B" w:rsidRPr="00D15E91" w:rsidRDefault="0054204B" w:rsidP="0054204B"/>
    <w:p w14:paraId="47F69795" w14:textId="77777777" w:rsidR="0054204B" w:rsidRPr="00D15E91" w:rsidRDefault="0054204B" w:rsidP="0054204B"/>
    <w:p w14:paraId="5A22037F" w14:textId="77777777" w:rsidR="0054204B" w:rsidRPr="00D15E91" w:rsidRDefault="0054204B" w:rsidP="0054204B"/>
    <w:p w14:paraId="65ED0D34" w14:textId="2FD962A6" w:rsidR="0054204B" w:rsidRPr="00D15E91" w:rsidRDefault="00DC5D90" w:rsidP="0054204B">
      <w:pPr>
        <w:rPr>
          <w:rFonts w:eastAsiaTheme="majorEastAsia" w:cstheme="majorBidi"/>
          <w:color w:val="2A2859" w:themeColor="text2"/>
          <w:sz w:val="28"/>
          <w:szCs w:val="32"/>
        </w:rPr>
      </w:pPr>
      <w:sdt>
        <w:sdtPr>
          <w:rPr>
            <w:rFonts w:eastAsiaTheme="majorEastAsia" w:cstheme="majorBidi"/>
            <w:color w:val="2A2859" w:themeColor="text2"/>
            <w:sz w:val="28"/>
            <w:szCs w:val="32"/>
          </w:rPr>
          <w:alias w:val="Sdo_Tittel"/>
          <w:tag w:val="Sdo_Tittel"/>
          <w:id w:val="610785206"/>
          <w:placeholder>
            <w:docPart w:val="F0DDDB7B337B473792174C58AD680DC6"/>
          </w:placeholder>
          <w:dataBinding w:xpath="/document/body/Sdo_Tittel" w:storeItemID="{AD0A93F1-02B8-4926-923C-DEC46443989C}"/>
          <w:text/>
        </w:sdtPr>
        <w:sdtEndPr/>
        <w:sdtContent>
          <w:bookmarkStart w:id="10" w:name="Sdo_Tittel"/>
          <w:r w:rsidR="00AD61B7">
            <w:rPr>
              <w:rFonts w:eastAsiaTheme="majorEastAsia" w:cstheme="majorBidi"/>
              <w:color w:val="2A2859" w:themeColor="text2"/>
              <w:sz w:val="28"/>
              <w:szCs w:val="32"/>
            </w:rPr>
            <w:t>Nabovarsel- oppstart anleggsarbeid Lysaker - Fornebu</w:t>
          </w:r>
        </w:sdtContent>
      </w:sdt>
      <w:bookmarkEnd w:id="10"/>
    </w:p>
    <w:p w14:paraId="52207D93" w14:textId="7506FFDD" w:rsidR="0054204B" w:rsidRPr="0010552E" w:rsidRDefault="00DC5D90" w:rsidP="0010552E">
      <w:pPr>
        <w:spacing w:after="240"/>
        <w:rPr>
          <w:rFonts w:eastAsiaTheme="majorEastAsia" w:cstheme="majorBidi"/>
          <w:vanish/>
          <w:color w:val="2A2859" w:themeColor="text2"/>
          <w:sz w:val="22"/>
        </w:rPr>
      </w:pPr>
      <w:sdt>
        <w:sdtPr>
          <w:rPr>
            <w:rFonts w:eastAsiaTheme="majorEastAsia" w:cstheme="majorBidi"/>
            <w:vanish/>
            <w:color w:val="2A2859" w:themeColor="text2"/>
            <w:sz w:val="22"/>
          </w:rPr>
          <w:alias w:val="Sdo_Tittel2"/>
          <w:tag w:val="Sdo_Tittel2"/>
          <w:id w:val="836737009"/>
          <w:placeholder>
            <w:docPart w:val="97AC9592876A456C9E8FD6EFE0012B19"/>
          </w:placeholder>
          <w:dataBinding w:xpath="/document/body/Sdo_Tittel2" w:storeItemID="{AD0A93F1-02B8-4926-923C-DEC46443989C}"/>
          <w:text/>
        </w:sdtPr>
        <w:sdtEndPr/>
        <w:sdtContent>
          <w:bookmarkStart w:id="11" w:name="Sdo_Tittel2"/>
          <w:r>
            <w:rPr>
              <w:rFonts w:eastAsiaTheme="majorEastAsia" w:cstheme="majorBidi"/>
              <w:vanish/>
              <w:color w:val="2A2859" w:themeColor="text2"/>
              <w:sz w:val="22"/>
            </w:rPr>
            <w:t xml:space="preserve"> </w:t>
          </w:r>
        </w:sdtContent>
      </w:sdt>
      <w:bookmarkEnd w:id="11"/>
    </w:p>
    <w:p w14:paraId="5EDBFF3A" w14:textId="0632267B" w:rsidR="0054204B" w:rsidRPr="00D15E91" w:rsidRDefault="0054204B" w:rsidP="0054204B">
      <w:pPr>
        <w:pStyle w:val="Ingenmellomrom"/>
      </w:pPr>
    </w:p>
    <w:p w14:paraId="314C8F1B" w14:textId="77777777" w:rsidR="00AD61B7" w:rsidRPr="00350D9F" w:rsidRDefault="00AD61B7" w:rsidP="00AD61B7">
      <w:pPr>
        <w:rPr>
          <w:rFonts w:ascii="Oslo Sans Office" w:hAnsi="Oslo Sans Office"/>
          <w:szCs w:val="20"/>
        </w:rPr>
      </w:pPr>
      <w:r w:rsidRPr="00350D9F">
        <w:rPr>
          <w:rFonts w:ascii="Oslo Sans Office" w:hAnsi="Oslo Sans Office"/>
          <w:szCs w:val="20"/>
        </w:rPr>
        <w:t xml:space="preserve">I forbindelse med utbyggingen av Fornebubanen fra Majorstuen til Fornebu, skal Fornebubanen utføre anleggsarbeider fra Lysaker til Fornebu fra medio juni 2021. </w:t>
      </w:r>
    </w:p>
    <w:p w14:paraId="611AC04B" w14:textId="77777777" w:rsidR="00AD61B7" w:rsidRPr="00350D9F" w:rsidRDefault="00AD61B7" w:rsidP="00AD61B7">
      <w:pPr>
        <w:rPr>
          <w:rFonts w:ascii="Oslo Sans Office" w:hAnsi="Oslo Sans Office"/>
          <w:szCs w:val="20"/>
        </w:rPr>
      </w:pPr>
    </w:p>
    <w:p w14:paraId="5A4FF402" w14:textId="77777777" w:rsidR="00AD61B7" w:rsidRPr="00350D9F" w:rsidRDefault="00AD61B7" w:rsidP="00AD61B7">
      <w:pPr>
        <w:rPr>
          <w:rFonts w:ascii="Oslo Sans Office" w:hAnsi="Oslo Sans Office"/>
          <w:color w:val="FF0000"/>
          <w:szCs w:val="20"/>
        </w:rPr>
      </w:pPr>
      <w:r w:rsidRPr="00350D9F">
        <w:rPr>
          <w:rFonts w:ascii="Oslo Sans Office" w:hAnsi="Oslo Sans Office"/>
          <w:szCs w:val="20"/>
        </w:rPr>
        <w:t xml:space="preserve">Du mottar dette nabovarselet fordi din bolig/næringseiendom ligger i nærheten av vårt anleggsområde. Som nærliggende nabo vil du blant annet kunne bli berørt av støyende arbeider som graving, spunting, boring, pigging, sprengning og massetransport i utbyggingsperioden. </w:t>
      </w:r>
    </w:p>
    <w:p w14:paraId="4850C6BE" w14:textId="77777777" w:rsidR="00AD61B7" w:rsidRPr="00350D9F" w:rsidRDefault="00AD61B7" w:rsidP="00AD61B7">
      <w:pPr>
        <w:rPr>
          <w:rFonts w:ascii="Oslo Sans Office" w:hAnsi="Oslo Sans Office"/>
          <w:szCs w:val="20"/>
        </w:rPr>
      </w:pPr>
    </w:p>
    <w:p w14:paraId="5DE554F1" w14:textId="77777777" w:rsidR="00AD61B7" w:rsidRPr="00350D9F" w:rsidRDefault="00AD61B7" w:rsidP="00AD61B7">
      <w:pPr>
        <w:pStyle w:val="Ingenmellomrom"/>
        <w:keepNext/>
        <w:tabs>
          <w:tab w:val="left" w:pos="1198"/>
        </w:tabs>
        <w:rPr>
          <w:rFonts w:ascii="Oslo Sans Office" w:hAnsi="Oslo Sans Office"/>
          <w:szCs w:val="20"/>
        </w:rPr>
      </w:pPr>
    </w:p>
    <w:p w14:paraId="41F88D4C" w14:textId="77777777" w:rsidR="00AD61B7" w:rsidRPr="00350D9F" w:rsidRDefault="00AD61B7" w:rsidP="00AD61B7">
      <w:pPr>
        <w:pStyle w:val="Overskrift1"/>
        <w:rPr>
          <w:rFonts w:eastAsiaTheme="minorEastAsia"/>
        </w:rPr>
      </w:pPr>
      <w:r w:rsidRPr="00350D9F">
        <w:rPr>
          <w:rFonts w:eastAsiaTheme="minorEastAsia"/>
        </w:rPr>
        <w:t>Hvilke arbeider skal utføres?</w:t>
      </w:r>
    </w:p>
    <w:p w14:paraId="77517E17" w14:textId="77777777" w:rsidR="00AD61B7" w:rsidRPr="00350D9F" w:rsidRDefault="00AD61B7" w:rsidP="00AD61B7">
      <w:pPr>
        <w:rPr>
          <w:rFonts w:ascii="Oslo Sans Office" w:hAnsi="Oslo Sans Office"/>
          <w:szCs w:val="20"/>
        </w:rPr>
      </w:pPr>
    </w:p>
    <w:p w14:paraId="0C5F1E43" w14:textId="77777777" w:rsidR="00AD61B7" w:rsidRPr="00350D9F" w:rsidRDefault="00AD61B7" w:rsidP="00AD61B7">
      <w:pPr>
        <w:rPr>
          <w:rFonts w:ascii="Oslo Sans Office" w:hAnsi="Oslo Sans Office"/>
          <w:szCs w:val="20"/>
        </w:rPr>
      </w:pPr>
      <w:r w:rsidRPr="00350D9F">
        <w:rPr>
          <w:rFonts w:ascii="Oslo Sans Office" w:hAnsi="Oslo Sans Office"/>
          <w:szCs w:val="20"/>
        </w:rPr>
        <w:t>Anleggsarbeidene omfatter tunneldriving fra Lysaker til Fornebu og tverrslagstunnel ved Fornebuveien 50. Det skal etableres byggegroper og sjakter for fremtidige T-banestasjoner ved Flytårnet og Fornebuporten. Arbeidene inkluderer også omlegging av Snarøyveien ved Flytårnet.</w:t>
      </w:r>
    </w:p>
    <w:p w14:paraId="3818A504" w14:textId="77777777" w:rsidR="00AD61B7" w:rsidRPr="00350D9F" w:rsidRDefault="00AD61B7" w:rsidP="00AD61B7">
      <w:pPr>
        <w:rPr>
          <w:rFonts w:ascii="Oslo Sans Office" w:hAnsi="Oslo Sans Office"/>
          <w:szCs w:val="20"/>
        </w:rPr>
      </w:pPr>
    </w:p>
    <w:p w14:paraId="247F5888" w14:textId="77777777" w:rsidR="00AD61B7" w:rsidRPr="00350D9F" w:rsidRDefault="00AD61B7" w:rsidP="00AD61B7">
      <w:pPr>
        <w:rPr>
          <w:rFonts w:ascii="Oslo Sans Office" w:hAnsi="Oslo Sans Office"/>
          <w:szCs w:val="20"/>
        </w:rPr>
      </w:pPr>
      <w:r w:rsidRPr="00350D9F">
        <w:rPr>
          <w:rFonts w:ascii="Oslo Sans Office" w:hAnsi="Oslo Sans Office"/>
          <w:szCs w:val="20"/>
        </w:rPr>
        <w:t xml:space="preserve">NB! Tunneldriving fra Fornebu sør (Koksaområdet) vil starte opp høst 2021 og omfattes av eget nabovarsel. </w:t>
      </w:r>
    </w:p>
    <w:p w14:paraId="44741739" w14:textId="77777777" w:rsidR="00AD61B7" w:rsidRPr="00350D9F" w:rsidRDefault="00AD61B7" w:rsidP="00AD61B7">
      <w:pPr>
        <w:rPr>
          <w:rFonts w:ascii="Oslo Sans Office" w:hAnsi="Oslo Sans Office"/>
          <w:szCs w:val="20"/>
        </w:rPr>
      </w:pPr>
    </w:p>
    <w:p w14:paraId="53EB47FF" w14:textId="77777777" w:rsidR="00AD61B7" w:rsidRPr="00AD61B7" w:rsidRDefault="00AD61B7" w:rsidP="00AD61B7">
      <w:pPr>
        <w:pStyle w:val="Overskrift1"/>
      </w:pPr>
      <w:r w:rsidRPr="00AD61B7">
        <w:t xml:space="preserve">Tillatelser og sikkerhet </w:t>
      </w:r>
    </w:p>
    <w:p w14:paraId="0435DA22" w14:textId="77777777" w:rsidR="00AD61B7" w:rsidRPr="00350D9F" w:rsidRDefault="00AD61B7" w:rsidP="00AD61B7">
      <w:pPr>
        <w:rPr>
          <w:rFonts w:ascii="Oslo Sans Office" w:hAnsi="Oslo Sans Office"/>
          <w:szCs w:val="20"/>
        </w:rPr>
      </w:pPr>
    </w:p>
    <w:p w14:paraId="20FDEB52" w14:textId="77777777" w:rsidR="00AD61B7" w:rsidRPr="00350D9F" w:rsidRDefault="00AD61B7" w:rsidP="00AD61B7">
      <w:pPr>
        <w:rPr>
          <w:rFonts w:ascii="Oslo Sans Office" w:hAnsi="Oslo Sans Office"/>
          <w:szCs w:val="20"/>
        </w:rPr>
      </w:pPr>
      <w:r w:rsidRPr="00350D9F">
        <w:rPr>
          <w:rFonts w:ascii="Oslo Sans Office" w:hAnsi="Oslo Sans Office"/>
          <w:szCs w:val="20"/>
        </w:rPr>
        <w:t>Alle arbeider vil utføres innenfor gjeldende lover og tillatelser mht. støy, rystelser, støv m.m.</w:t>
      </w:r>
    </w:p>
    <w:p w14:paraId="48397FA1" w14:textId="77777777" w:rsidR="00AD61B7" w:rsidRPr="00350D9F" w:rsidRDefault="00AD61B7" w:rsidP="00AD61B7">
      <w:pPr>
        <w:rPr>
          <w:rFonts w:ascii="Oslo Sans Office" w:hAnsi="Oslo Sans Office"/>
          <w:szCs w:val="20"/>
        </w:rPr>
      </w:pPr>
    </w:p>
    <w:p w14:paraId="60E23155" w14:textId="77777777" w:rsidR="00AD61B7" w:rsidRPr="00350D9F" w:rsidRDefault="00AD61B7" w:rsidP="00AD61B7">
      <w:pPr>
        <w:rPr>
          <w:rFonts w:ascii="Oslo Sans Office" w:hAnsi="Oslo Sans Office"/>
          <w:szCs w:val="20"/>
        </w:rPr>
      </w:pPr>
      <w:r w:rsidRPr="00350D9F">
        <w:rPr>
          <w:rFonts w:ascii="Oslo Sans Office" w:hAnsi="Oslo Sans Office"/>
          <w:szCs w:val="20"/>
        </w:rPr>
        <w:lastRenderedPageBreak/>
        <w:t xml:space="preserve">Ytterligere informasjon om sprengningsarbeidene og varslingsrutiner i forbindelse med disse vil varsles særskilt i et eget nabovarsel som sendes ut før oppstart av planlagte sprengningsarbeider. </w:t>
      </w:r>
    </w:p>
    <w:p w14:paraId="608B6EA8" w14:textId="77777777" w:rsidR="00AD61B7" w:rsidRPr="00350D9F" w:rsidRDefault="00AD61B7" w:rsidP="00AD61B7">
      <w:pPr>
        <w:rPr>
          <w:rFonts w:ascii="Oslo Sans Office" w:hAnsi="Oslo Sans Office"/>
          <w:szCs w:val="20"/>
        </w:rPr>
      </w:pPr>
    </w:p>
    <w:p w14:paraId="602108A2" w14:textId="77777777" w:rsidR="00AD61B7" w:rsidRPr="00350D9F" w:rsidRDefault="00AD61B7" w:rsidP="00AD61B7">
      <w:pPr>
        <w:rPr>
          <w:rFonts w:ascii="Oslo Sans Office" w:hAnsi="Oslo Sans Office"/>
          <w:szCs w:val="20"/>
        </w:rPr>
      </w:pPr>
      <w:r w:rsidRPr="00350D9F">
        <w:rPr>
          <w:rFonts w:ascii="Oslo Sans Office" w:hAnsi="Oslo Sans Office"/>
          <w:szCs w:val="20"/>
        </w:rPr>
        <w:t xml:space="preserve">Fornebubanen skal sørge for god sikkerhet og fremkommelighet for alle trafikantgrupper gjennom hele prosjektet. </w:t>
      </w:r>
    </w:p>
    <w:p w14:paraId="61FA93F0" w14:textId="77777777" w:rsidR="00AD61B7" w:rsidRPr="00350D9F" w:rsidRDefault="00AD61B7" w:rsidP="00AD61B7">
      <w:pPr>
        <w:rPr>
          <w:rFonts w:ascii="Oslo Sans Office" w:hAnsi="Oslo Sans Office"/>
          <w:szCs w:val="20"/>
        </w:rPr>
      </w:pPr>
    </w:p>
    <w:p w14:paraId="650A4E6E" w14:textId="77777777" w:rsidR="00AD61B7" w:rsidRPr="00350D9F" w:rsidRDefault="00AD61B7" w:rsidP="00AD61B7">
      <w:pPr>
        <w:pStyle w:val="Overskrift1"/>
      </w:pPr>
      <w:r w:rsidRPr="00350D9F">
        <w:t>Hovedaktivitetene i prosjektet deles inn i følgende faser</w:t>
      </w:r>
    </w:p>
    <w:p w14:paraId="576FAF8C" w14:textId="77777777" w:rsidR="00AD61B7" w:rsidRPr="00350D9F" w:rsidRDefault="00AD61B7" w:rsidP="00AD61B7">
      <w:pPr>
        <w:rPr>
          <w:rFonts w:ascii="Oslo Sans Office" w:hAnsi="Oslo Sans Office"/>
          <w:szCs w:val="20"/>
        </w:rPr>
      </w:pPr>
    </w:p>
    <w:p w14:paraId="72AE62AD" w14:textId="77777777" w:rsidR="00AD61B7" w:rsidRPr="00350D9F" w:rsidRDefault="00AD61B7" w:rsidP="00AD61B7">
      <w:pPr>
        <w:pStyle w:val="Listeavsnitt"/>
        <w:ind w:left="0"/>
        <w:rPr>
          <w:rFonts w:ascii="Oslo Sans Office" w:hAnsi="Oslo Sans Office"/>
          <w:szCs w:val="20"/>
        </w:rPr>
      </w:pPr>
      <w:r w:rsidRPr="00350D9F">
        <w:rPr>
          <w:rFonts w:ascii="Oslo Sans Office" w:hAnsi="Oslo Sans Office"/>
          <w:szCs w:val="20"/>
        </w:rPr>
        <w:t>Fase 0: Tilriggingsfase</w:t>
      </w:r>
    </w:p>
    <w:p w14:paraId="270C785E" w14:textId="77777777" w:rsidR="00AD61B7" w:rsidRPr="00350D9F" w:rsidRDefault="00AD61B7" w:rsidP="00AD61B7">
      <w:pPr>
        <w:pStyle w:val="Listeavsnitt"/>
        <w:ind w:left="0"/>
        <w:rPr>
          <w:rFonts w:ascii="Oslo Sans Office" w:hAnsi="Oslo Sans Office"/>
          <w:szCs w:val="20"/>
        </w:rPr>
      </w:pPr>
      <w:r w:rsidRPr="00350D9F">
        <w:rPr>
          <w:rFonts w:ascii="Oslo Sans Office" w:hAnsi="Oslo Sans Office"/>
          <w:szCs w:val="20"/>
        </w:rPr>
        <w:t>Fase 1: Forberedende arbeider (flytting av eksisterende infrastruktur)</w:t>
      </w:r>
    </w:p>
    <w:p w14:paraId="247268D2" w14:textId="77777777" w:rsidR="00AD61B7" w:rsidRPr="00350D9F" w:rsidRDefault="00AD61B7" w:rsidP="00AD61B7">
      <w:pPr>
        <w:pStyle w:val="Listeavsnitt"/>
        <w:ind w:left="0"/>
        <w:rPr>
          <w:rFonts w:ascii="Oslo Sans Office" w:hAnsi="Oslo Sans Office"/>
          <w:szCs w:val="20"/>
        </w:rPr>
      </w:pPr>
      <w:r w:rsidRPr="00350D9F">
        <w:rPr>
          <w:rFonts w:ascii="Oslo Sans Office" w:hAnsi="Oslo Sans Office"/>
          <w:szCs w:val="20"/>
        </w:rPr>
        <w:t>Fase 2: Etablering av byggegroper og sjakter</w:t>
      </w:r>
    </w:p>
    <w:p w14:paraId="542BFC61" w14:textId="77777777" w:rsidR="00AD61B7" w:rsidRPr="00350D9F" w:rsidRDefault="00AD61B7" w:rsidP="00AD61B7">
      <w:pPr>
        <w:pStyle w:val="Listeavsnitt"/>
        <w:ind w:left="0"/>
        <w:rPr>
          <w:rFonts w:ascii="Oslo Sans Office" w:hAnsi="Oslo Sans Office"/>
          <w:szCs w:val="20"/>
        </w:rPr>
      </w:pPr>
      <w:r w:rsidRPr="00350D9F">
        <w:rPr>
          <w:rFonts w:ascii="Oslo Sans Office" w:hAnsi="Oslo Sans Office"/>
          <w:szCs w:val="20"/>
        </w:rPr>
        <w:t>Fase 3: Tunneldriving (sprengning av tunnel)</w:t>
      </w:r>
    </w:p>
    <w:p w14:paraId="367E0901" w14:textId="77777777" w:rsidR="00AD61B7" w:rsidRPr="00350D9F" w:rsidRDefault="00AD61B7" w:rsidP="00AD61B7">
      <w:pPr>
        <w:pStyle w:val="Listeavsnitt"/>
        <w:ind w:left="0"/>
        <w:rPr>
          <w:rFonts w:ascii="Oslo Sans Office" w:hAnsi="Oslo Sans Office"/>
          <w:szCs w:val="20"/>
        </w:rPr>
      </w:pPr>
      <w:r w:rsidRPr="00350D9F">
        <w:rPr>
          <w:rFonts w:ascii="Oslo Sans Office" w:hAnsi="Oslo Sans Office"/>
          <w:szCs w:val="20"/>
        </w:rPr>
        <w:t>Fase 4: Tunnelinnredning</w:t>
      </w:r>
    </w:p>
    <w:p w14:paraId="1C2C3731" w14:textId="77777777" w:rsidR="00AD61B7" w:rsidRPr="00350D9F" w:rsidRDefault="00AD61B7" w:rsidP="00AD61B7">
      <w:pPr>
        <w:rPr>
          <w:rFonts w:ascii="Oslo Sans Office" w:hAnsi="Oslo Sans Office"/>
          <w:szCs w:val="20"/>
        </w:rPr>
      </w:pPr>
    </w:p>
    <w:p w14:paraId="674E25BF" w14:textId="77777777" w:rsidR="00AD61B7" w:rsidRPr="00350D9F" w:rsidRDefault="00AD61B7" w:rsidP="00AD61B7"/>
    <w:p w14:paraId="3C0AED26" w14:textId="77777777" w:rsidR="00AD61B7" w:rsidRPr="00350D9F" w:rsidRDefault="00AD61B7" w:rsidP="00AD61B7">
      <w:r w:rsidRPr="00350D9F">
        <w:t>Fase 0: Tilriggingsfase</w:t>
      </w:r>
    </w:p>
    <w:p w14:paraId="0A389FB4" w14:textId="77777777" w:rsidR="00AD61B7" w:rsidRPr="00350D9F" w:rsidRDefault="00AD61B7" w:rsidP="00AD61B7">
      <w:pPr>
        <w:rPr>
          <w:rFonts w:ascii="Oslo Sans Office" w:hAnsi="Oslo Sans Office"/>
          <w:b/>
          <w:szCs w:val="20"/>
        </w:rPr>
      </w:pPr>
      <w:r w:rsidRPr="00350D9F">
        <w:rPr>
          <w:rFonts w:ascii="Oslo Sans Office" w:hAnsi="Oslo Sans Office"/>
          <w:b/>
          <w:szCs w:val="20"/>
        </w:rPr>
        <w:t>Tidsperiode: juni 2021 - august 2021</w:t>
      </w:r>
    </w:p>
    <w:p w14:paraId="39536826" w14:textId="77777777" w:rsidR="00AD61B7" w:rsidRPr="00350D9F" w:rsidRDefault="00AD61B7" w:rsidP="00AD61B7">
      <w:pPr>
        <w:rPr>
          <w:rFonts w:ascii="Oslo Sans Office" w:hAnsi="Oslo Sans Office"/>
          <w:szCs w:val="20"/>
        </w:rPr>
      </w:pPr>
    </w:p>
    <w:p w14:paraId="4FCF56A4" w14:textId="77777777" w:rsidR="00AD61B7" w:rsidRPr="00350D9F" w:rsidRDefault="00AD61B7" w:rsidP="00AD61B7">
      <w:pPr>
        <w:rPr>
          <w:rFonts w:ascii="Oslo Sans Office" w:hAnsi="Oslo Sans Office"/>
          <w:szCs w:val="20"/>
        </w:rPr>
      </w:pPr>
      <w:r w:rsidRPr="00350D9F">
        <w:rPr>
          <w:rFonts w:ascii="Oslo Sans Office" w:hAnsi="Oslo Sans Office"/>
          <w:szCs w:val="20"/>
        </w:rPr>
        <w:t>I tilriggingsfasen gjerder vi inn og sikrer anleggsområdet, etablerer nødvendig infrastruktur til anlegget (vann, strøm, brakker med mer) før selve anleggsarbeidene settes i gang.</w:t>
      </w:r>
    </w:p>
    <w:p w14:paraId="603BAD70" w14:textId="77777777" w:rsidR="00AD61B7" w:rsidRPr="00350D9F" w:rsidRDefault="00AD61B7" w:rsidP="00AD61B7">
      <w:pPr>
        <w:rPr>
          <w:rFonts w:ascii="Oslo Sans Office" w:hAnsi="Oslo Sans Office"/>
          <w:szCs w:val="20"/>
        </w:rPr>
      </w:pPr>
    </w:p>
    <w:p w14:paraId="6C79960C" w14:textId="77777777" w:rsidR="00AD61B7" w:rsidRPr="00350D9F" w:rsidRDefault="00AD61B7" w:rsidP="00AD61B7">
      <w:pPr>
        <w:keepNext/>
        <w:rPr>
          <w:rFonts w:ascii="Oslo Sans Office" w:hAnsi="Oslo Sans Office"/>
          <w:szCs w:val="20"/>
        </w:rPr>
      </w:pPr>
    </w:p>
    <w:p w14:paraId="0F7E4DF0" w14:textId="77777777" w:rsidR="00AD61B7" w:rsidRPr="00350D9F" w:rsidRDefault="00AD61B7" w:rsidP="00AD61B7">
      <w:r w:rsidRPr="00350D9F">
        <w:t>Fase 1: Forberedende arbeider</w:t>
      </w:r>
    </w:p>
    <w:p w14:paraId="7B80A229" w14:textId="77777777" w:rsidR="00AD61B7" w:rsidRPr="00350D9F" w:rsidRDefault="00AD61B7" w:rsidP="00AD61B7">
      <w:pPr>
        <w:rPr>
          <w:rFonts w:ascii="Oslo Sans Office" w:hAnsi="Oslo Sans Office"/>
          <w:b/>
          <w:szCs w:val="20"/>
        </w:rPr>
      </w:pPr>
      <w:r w:rsidRPr="00350D9F">
        <w:rPr>
          <w:rFonts w:ascii="Oslo Sans Office" w:hAnsi="Oslo Sans Office"/>
          <w:b/>
          <w:szCs w:val="20"/>
        </w:rPr>
        <w:t>Tidsperiode: Fra juni 2021 – høst 2021</w:t>
      </w:r>
    </w:p>
    <w:p w14:paraId="10DA0505" w14:textId="77777777" w:rsidR="00AD61B7" w:rsidRPr="00350D9F" w:rsidRDefault="00AD61B7" w:rsidP="00AD61B7">
      <w:pPr>
        <w:rPr>
          <w:rFonts w:ascii="Oslo Sans Office" w:hAnsi="Oslo Sans Office"/>
          <w:b/>
          <w:szCs w:val="20"/>
        </w:rPr>
      </w:pPr>
    </w:p>
    <w:p w14:paraId="16FF49B1" w14:textId="77777777" w:rsidR="00AD61B7" w:rsidRPr="00350D9F" w:rsidRDefault="00AD61B7" w:rsidP="00AD61B7">
      <w:pPr>
        <w:rPr>
          <w:rFonts w:ascii="Oslo Sans Office" w:hAnsi="Oslo Sans Office"/>
          <w:szCs w:val="20"/>
        </w:rPr>
      </w:pPr>
      <w:r w:rsidRPr="00350D9F">
        <w:rPr>
          <w:rFonts w:ascii="Oslo Sans Office" w:hAnsi="Oslo Sans Office"/>
          <w:szCs w:val="20"/>
        </w:rPr>
        <w:t>I fasen med forberedende arbeider for etablering av byggegroper og sjakter skal vi frigjøre områder og legger derfor om eksisterende infrastruktur som veilys, ledninger og kabler i bakken. I tillegg skal det i denne fasen foretas en større veiomlegging av Snarøyveien ved fremtidige Flytårnet stasjon.</w:t>
      </w:r>
    </w:p>
    <w:p w14:paraId="5ABAB99B" w14:textId="77777777" w:rsidR="00AD61B7" w:rsidRPr="00350D9F" w:rsidRDefault="00AD61B7" w:rsidP="00AD61B7">
      <w:pPr>
        <w:rPr>
          <w:rFonts w:ascii="Oslo Sans Office" w:hAnsi="Oslo Sans Office"/>
          <w:szCs w:val="20"/>
        </w:rPr>
      </w:pPr>
    </w:p>
    <w:p w14:paraId="486F52E3" w14:textId="77777777" w:rsidR="00AD61B7" w:rsidRPr="00350D9F" w:rsidRDefault="00AD61B7" w:rsidP="00AD61B7">
      <w:pPr>
        <w:rPr>
          <w:rFonts w:ascii="Oslo Sans Office" w:hAnsi="Oslo Sans Office"/>
          <w:szCs w:val="20"/>
        </w:rPr>
      </w:pPr>
    </w:p>
    <w:p w14:paraId="71CBB7A9" w14:textId="77777777" w:rsidR="00AD61B7" w:rsidRPr="00350D9F" w:rsidRDefault="00AD61B7" w:rsidP="00AD61B7">
      <w:r w:rsidRPr="00350D9F">
        <w:t xml:space="preserve">Fase 2: Etablering byggegroper og sjakter </w:t>
      </w:r>
    </w:p>
    <w:p w14:paraId="2F51CF7F" w14:textId="77777777" w:rsidR="00AD61B7" w:rsidRPr="00350D9F" w:rsidRDefault="00AD61B7" w:rsidP="00AD61B7">
      <w:pPr>
        <w:rPr>
          <w:rFonts w:ascii="Oslo Sans Office" w:hAnsi="Oslo Sans Office"/>
          <w:b/>
          <w:szCs w:val="20"/>
        </w:rPr>
      </w:pPr>
      <w:r w:rsidRPr="00350D9F">
        <w:rPr>
          <w:rFonts w:ascii="Oslo Sans Office" w:hAnsi="Oslo Sans Office"/>
          <w:b/>
          <w:szCs w:val="20"/>
        </w:rPr>
        <w:t>Tidsperiode: Høsten 2021 – Høsten 2022</w:t>
      </w:r>
    </w:p>
    <w:p w14:paraId="709213C6" w14:textId="77777777" w:rsidR="00AD61B7" w:rsidRPr="00350D9F" w:rsidRDefault="00AD61B7" w:rsidP="00AD61B7">
      <w:pPr>
        <w:rPr>
          <w:rFonts w:ascii="Oslo Sans Office" w:hAnsi="Oslo Sans Office"/>
          <w:b/>
          <w:szCs w:val="20"/>
        </w:rPr>
      </w:pPr>
    </w:p>
    <w:p w14:paraId="2F0D8E90" w14:textId="77777777" w:rsidR="00AD61B7" w:rsidRPr="00350D9F" w:rsidRDefault="00AD61B7" w:rsidP="00AD61B7">
      <w:pPr>
        <w:rPr>
          <w:rFonts w:ascii="Oslo Sans Office" w:hAnsi="Oslo Sans Office"/>
          <w:szCs w:val="20"/>
        </w:rPr>
      </w:pPr>
      <w:r w:rsidRPr="00350D9F">
        <w:rPr>
          <w:rFonts w:ascii="Oslo Sans Office" w:hAnsi="Oslo Sans Office"/>
          <w:szCs w:val="20"/>
        </w:rPr>
        <w:t>Fra høsten 2021 vil etablering av byggegroper og masseuttak av sjakter på hhv. Fornebuporten og Flytårnet pågå.</w:t>
      </w:r>
    </w:p>
    <w:p w14:paraId="3622F910" w14:textId="77777777" w:rsidR="00AD61B7" w:rsidRPr="00350D9F" w:rsidRDefault="00AD61B7" w:rsidP="00AD61B7">
      <w:pPr>
        <w:rPr>
          <w:rFonts w:ascii="Oslo Sans Office" w:hAnsi="Oslo Sans Office"/>
          <w:szCs w:val="20"/>
        </w:rPr>
      </w:pPr>
    </w:p>
    <w:p w14:paraId="76B9B0FA" w14:textId="77777777" w:rsidR="00AD61B7" w:rsidRPr="00350D9F" w:rsidRDefault="00AD61B7" w:rsidP="00AD61B7"/>
    <w:p w14:paraId="4CC762AD" w14:textId="77777777" w:rsidR="00AD61B7" w:rsidRPr="00350D9F" w:rsidRDefault="00AD61B7" w:rsidP="00AD61B7">
      <w:r w:rsidRPr="00350D9F">
        <w:t>Fase 3: Tunneldriving (sprengning av tunnel)</w:t>
      </w:r>
    </w:p>
    <w:p w14:paraId="18216A6E" w14:textId="77777777" w:rsidR="00AD61B7" w:rsidRPr="00350D9F" w:rsidRDefault="00AD61B7" w:rsidP="00AD61B7">
      <w:pPr>
        <w:rPr>
          <w:rFonts w:ascii="Oslo Sans Office" w:hAnsi="Oslo Sans Office"/>
          <w:b/>
          <w:szCs w:val="20"/>
        </w:rPr>
      </w:pPr>
      <w:r w:rsidRPr="00350D9F">
        <w:rPr>
          <w:rFonts w:ascii="Oslo Sans Office" w:hAnsi="Oslo Sans Office"/>
          <w:b/>
          <w:szCs w:val="20"/>
        </w:rPr>
        <w:t>Tidsperiode: Fra slutten av juni 2021 – våren 2023</w:t>
      </w:r>
    </w:p>
    <w:p w14:paraId="54FCC0CC" w14:textId="77777777" w:rsidR="00AD61B7" w:rsidRPr="00350D9F" w:rsidRDefault="00AD61B7" w:rsidP="00AD61B7">
      <w:pPr>
        <w:rPr>
          <w:rFonts w:ascii="Oslo Sans Office" w:hAnsi="Oslo Sans Office"/>
          <w:szCs w:val="20"/>
        </w:rPr>
      </w:pPr>
    </w:p>
    <w:p w14:paraId="7F7D2CD8" w14:textId="77777777" w:rsidR="00AD61B7" w:rsidRPr="00350D9F" w:rsidRDefault="00AD61B7" w:rsidP="00AD61B7">
      <w:pPr>
        <w:rPr>
          <w:rFonts w:ascii="Oslo Sans Office" w:hAnsi="Oslo Sans Office"/>
          <w:szCs w:val="20"/>
        </w:rPr>
      </w:pPr>
      <w:r w:rsidRPr="00350D9F">
        <w:rPr>
          <w:rFonts w:ascii="Oslo Sans Office" w:hAnsi="Oslo Sans Office"/>
          <w:szCs w:val="20"/>
        </w:rPr>
        <w:lastRenderedPageBreak/>
        <w:t xml:space="preserve">Fra slutten av juni til våren 2023 vil sprengningsarbeid og masseuttak av tunnelen på denne strekningen pågå. </w:t>
      </w:r>
    </w:p>
    <w:p w14:paraId="002E5967" w14:textId="77777777" w:rsidR="00AD61B7" w:rsidRPr="00350D9F" w:rsidRDefault="00AD61B7" w:rsidP="00AD61B7">
      <w:pPr>
        <w:rPr>
          <w:rFonts w:ascii="Oslo Sans Office" w:hAnsi="Oslo Sans Office"/>
          <w:szCs w:val="20"/>
        </w:rPr>
      </w:pPr>
    </w:p>
    <w:p w14:paraId="0D286C82" w14:textId="77777777" w:rsidR="00AD61B7" w:rsidRPr="00350D9F" w:rsidRDefault="00AD61B7" w:rsidP="00AD61B7"/>
    <w:p w14:paraId="62D77185" w14:textId="77777777" w:rsidR="00AD61B7" w:rsidRPr="00350D9F" w:rsidRDefault="00AD61B7" w:rsidP="00AD61B7">
      <w:r w:rsidRPr="00350D9F">
        <w:t>Fase 4: Tunnelinnredning</w:t>
      </w:r>
    </w:p>
    <w:p w14:paraId="7E2AEFAB" w14:textId="77777777" w:rsidR="00AD61B7" w:rsidRPr="00350D9F" w:rsidRDefault="00AD61B7" w:rsidP="00AD61B7">
      <w:pPr>
        <w:rPr>
          <w:rFonts w:ascii="Oslo Sans Office" w:hAnsi="Oslo Sans Office"/>
          <w:szCs w:val="20"/>
        </w:rPr>
      </w:pPr>
      <w:r w:rsidRPr="00350D9F">
        <w:rPr>
          <w:rFonts w:ascii="Oslo Sans Office" w:hAnsi="Oslo Sans Office"/>
          <w:b/>
          <w:szCs w:val="20"/>
        </w:rPr>
        <w:t>Tidsperiode: vinter/vår 2023 og desember 2023</w:t>
      </w:r>
    </w:p>
    <w:p w14:paraId="50396769" w14:textId="77777777" w:rsidR="00AD61B7" w:rsidRPr="00350D9F" w:rsidRDefault="00AD61B7" w:rsidP="00AD61B7">
      <w:pPr>
        <w:rPr>
          <w:rFonts w:ascii="Oslo Sans Office" w:hAnsi="Oslo Sans Office"/>
          <w:szCs w:val="20"/>
        </w:rPr>
      </w:pPr>
    </w:p>
    <w:p w14:paraId="4540FD63" w14:textId="77777777" w:rsidR="00AD61B7" w:rsidRPr="00350D9F" w:rsidRDefault="00AD61B7" w:rsidP="00AD61B7">
      <w:pPr>
        <w:rPr>
          <w:rFonts w:ascii="Oslo Sans Office" w:hAnsi="Oslo Sans Office"/>
          <w:szCs w:val="20"/>
        </w:rPr>
      </w:pPr>
      <w:r w:rsidRPr="00350D9F">
        <w:rPr>
          <w:rFonts w:ascii="Oslo Sans Office" w:hAnsi="Oslo Sans Office"/>
          <w:szCs w:val="20"/>
        </w:rPr>
        <w:t xml:space="preserve">Etter at tunnelen er ferdig sprengt og sikret vil tunnelinnredningsarbeidene pågå. </w:t>
      </w:r>
    </w:p>
    <w:p w14:paraId="69459B6D" w14:textId="77777777" w:rsidR="00AD61B7" w:rsidRPr="00350D9F" w:rsidRDefault="00AD61B7" w:rsidP="00AD61B7">
      <w:pPr>
        <w:rPr>
          <w:rFonts w:ascii="Oslo Sans Office" w:hAnsi="Oslo Sans Office"/>
          <w:szCs w:val="20"/>
        </w:rPr>
      </w:pPr>
    </w:p>
    <w:p w14:paraId="51231EB8" w14:textId="77777777" w:rsidR="00AD61B7" w:rsidRPr="00350D9F" w:rsidRDefault="00AD61B7" w:rsidP="00AD61B7">
      <w:pPr>
        <w:spacing w:after="160" w:line="259" w:lineRule="auto"/>
        <w:rPr>
          <w:rFonts w:ascii="Oslo Sans Office" w:hAnsi="Oslo Sans Office"/>
          <w:szCs w:val="20"/>
        </w:rPr>
      </w:pPr>
      <w:r w:rsidRPr="00350D9F">
        <w:rPr>
          <w:rFonts w:ascii="Oslo Sans Office" w:hAnsi="Oslo Sans Office"/>
          <w:noProof/>
          <w:szCs w:val="20"/>
          <w:lang w:eastAsia="nb-NO"/>
        </w:rPr>
        <mc:AlternateContent>
          <mc:Choice Requires="wps">
            <w:drawing>
              <wp:anchor distT="0" distB="0" distL="114300" distR="114300" simplePos="0" relativeHeight="251660288" behindDoc="0" locked="0" layoutInCell="1" allowOverlap="1" wp14:anchorId="2EF82F9D" wp14:editId="02476F28">
                <wp:simplePos x="0" y="0"/>
                <wp:positionH relativeFrom="column">
                  <wp:posOffset>1127449</wp:posOffset>
                </wp:positionH>
                <wp:positionV relativeFrom="paragraph">
                  <wp:posOffset>229415</wp:posOffset>
                </wp:positionV>
                <wp:extent cx="1001864" cy="262393"/>
                <wp:effectExtent l="0" t="0" r="84455" b="80645"/>
                <wp:wrapNone/>
                <wp:docPr id="13" name="Rett pilkobling 13"/>
                <wp:cNvGraphicFramePr/>
                <a:graphic xmlns:a="http://schemas.openxmlformats.org/drawingml/2006/main">
                  <a:graphicData uri="http://schemas.microsoft.com/office/word/2010/wordprocessingShape">
                    <wps:wsp>
                      <wps:cNvCnPr/>
                      <wps:spPr>
                        <a:xfrm>
                          <a:off x="0" y="0"/>
                          <a:ext cx="1001864" cy="26239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8803E8" id="_x0000_t32" coordsize="21600,21600" o:spt="32" o:oned="t" path="m,l21600,21600e" filled="f">
                <v:path arrowok="t" fillok="f" o:connecttype="none"/>
                <o:lock v:ext="edit" shapetype="t"/>
              </v:shapetype>
              <v:shape id="Rett pilkobling 13" o:spid="_x0000_s1026" type="#_x0000_t32" style="position:absolute;margin-left:88.8pt;margin-top:18.05pt;width:78.9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" strokecolor="red" strokeweight="1pt">
                <v:stroke endarrow="block" joinstyle="miter"/>
              </v:shape>
            </w:pict>
          </mc:Fallback>
        </mc:AlternateContent>
      </w:r>
      <w:r w:rsidRPr="00350D9F">
        <w:rPr>
          <w:rFonts w:ascii="Oslo Sans Office" w:hAnsi="Oslo Sans Office"/>
          <w:noProof/>
          <w:szCs w:val="20"/>
          <w:lang w:eastAsia="nb-NO"/>
        </w:rPr>
        <mc:AlternateContent>
          <mc:Choice Requires="wps">
            <w:drawing>
              <wp:anchor distT="0" distB="0" distL="114300" distR="114300" simplePos="0" relativeHeight="251659264" behindDoc="0" locked="0" layoutInCell="1" allowOverlap="1" wp14:anchorId="09801233" wp14:editId="1146D8A4">
                <wp:simplePos x="0" y="0"/>
                <wp:positionH relativeFrom="column">
                  <wp:posOffset>285198</wp:posOffset>
                </wp:positionH>
                <wp:positionV relativeFrom="paragraph">
                  <wp:posOffset>8200</wp:posOffset>
                </wp:positionV>
                <wp:extent cx="1661822" cy="302150"/>
                <wp:effectExtent l="0" t="0" r="14605" b="22225"/>
                <wp:wrapNone/>
                <wp:docPr id="12" name="Rektangel 12"/>
                <wp:cNvGraphicFramePr/>
                <a:graphic xmlns:a="http://schemas.openxmlformats.org/drawingml/2006/main">
                  <a:graphicData uri="http://schemas.microsoft.com/office/word/2010/wordprocessingShape">
                    <wps:wsp>
                      <wps:cNvSpPr/>
                      <wps:spPr>
                        <a:xfrm>
                          <a:off x="0" y="0"/>
                          <a:ext cx="1661822" cy="302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88F5DA" w14:textId="77777777" w:rsidR="00AD61B7" w:rsidRPr="00C06748" w:rsidRDefault="00AD61B7" w:rsidP="00AD61B7">
                            <w:pPr>
                              <w:rPr>
                                <w:color w:val="000000" w:themeColor="text1"/>
                              </w:rPr>
                            </w:pPr>
                            <w:r w:rsidRPr="00C06748">
                              <w:rPr>
                                <w:color w:val="000000" w:themeColor="text1"/>
                              </w:rPr>
                              <w:t>Tverrslag Fornebuporten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01233" id="Rektangel 12" o:spid="_x0000_s1026" style="position:absolute;margin-left:22.45pt;margin-top:.65pt;width:130.85pt;height:2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" fillcolor="white [3212]" strokecolor="#012522 [1604]" strokeweight="1pt">
                <v:textbox>
                  <w:txbxContent>
                    <w:p w14:paraId="5088F5DA" w14:textId="77777777" w:rsidR="00AD61B7" w:rsidRPr="00C06748" w:rsidRDefault="00AD61B7" w:rsidP="00AD61B7">
                      <w:pPr>
                        <w:rPr>
                          <w:color w:val="000000" w:themeColor="text1"/>
                        </w:rPr>
                      </w:pPr>
                      <w:r w:rsidRPr="00C06748">
                        <w:rPr>
                          <w:color w:val="000000" w:themeColor="text1"/>
                        </w:rPr>
                        <w:t>Tverrslag Fornebuporten</w:t>
                      </w:r>
                    </w:p>
                  </w:txbxContent>
                </v:textbox>
              </v:rect>
            </w:pict>
          </mc:Fallback>
        </mc:AlternateContent>
      </w:r>
    </w:p>
    <w:p w14:paraId="4B5E62DE" w14:textId="77777777" w:rsidR="00AD61B7" w:rsidRPr="00350D9F" w:rsidRDefault="00AD61B7" w:rsidP="00AD61B7">
      <w:pPr>
        <w:spacing w:after="160" w:line="259" w:lineRule="auto"/>
        <w:rPr>
          <w:rFonts w:ascii="Oslo Sans Office" w:hAnsi="Oslo Sans Office"/>
          <w:szCs w:val="20"/>
        </w:rPr>
      </w:pPr>
      <w:r w:rsidRPr="00350D9F">
        <w:rPr>
          <w:rFonts w:ascii="Oslo Sans Office" w:hAnsi="Oslo Sans Office"/>
          <w:noProof/>
          <w:szCs w:val="20"/>
          <w:lang w:eastAsia="nb-NO"/>
        </w:rPr>
        <w:drawing>
          <wp:inline distT="0" distB="0" distL="0" distR="0" wp14:anchorId="65F1D931" wp14:editId="0A2624A7">
            <wp:extent cx="4413526" cy="3327108"/>
            <wp:effectExtent l="0" t="0" r="6350" b="698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707"/>
                    <a:stretch/>
                  </pic:blipFill>
                  <pic:spPr bwMode="auto">
                    <a:xfrm>
                      <a:off x="0" y="0"/>
                      <a:ext cx="4443107" cy="3349407"/>
                    </a:xfrm>
                    <a:prstGeom prst="rect">
                      <a:avLst/>
                    </a:prstGeom>
                    <a:ln>
                      <a:noFill/>
                    </a:ln>
                    <a:extLst>
                      <a:ext uri="{53640926-AAD7-44D8-BBD7-CCE9431645EC}">
                        <a14:shadowObscured xmlns:a14="http://schemas.microsoft.com/office/drawing/2010/main"/>
                      </a:ext>
                    </a:extLst>
                  </pic:spPr>
                </pic:pic>
              </a:graphicData>
            </a:graphic>
          </wp:inline>
        </w:drawing>
      </w:r>
    </w:p>
    <w:p w14:paraId="7F03B94F" w14:textId="77777777" w:rsidR="00AD61B7" w:rsidRPr="00350D9F" w:rsidRDefault="00AD61B7" w:rsidP="00AD61B7">
      <w:pPr>
        <w:spacing w:after="160" w:line="259" w:lineRule="auto"/>
        <w:rPr>
          <w:rFonts w:ascii="Oslo Sans Office" w:hAnsi="Oslo Sans Office"/>
          <w:szCs w:val="20"/>
        </w:rPr>
      </w:pPr>
      <w:r w:rsidRPr="00AD61B7">
        <w:rPr>
          <w:rStyle w:val="Svakutheving"/>
        </w:rPr>
        <w:t>Oversikt over anleggsområdene på Fornebuporten</w:t>
      </w:r>
      <w:r w:rsidRPr="00350D9F">
        <w:rPr>
          <w:rFonts w:ascii="Oslo Sans Office" w:hAnsi="Oslo Sans Office"/>
          <w:szCs w:val="20"/>
        </w:rPr>
        <w:t>.</w:t>
      </w:r>
    </w:p>
    <w:p w14:paraId="4CE903A9" w14:textId="77777777" w:rsidR="00AD61B7" w:rsidRPr="00350D9F" w:rsidRDefault="00AD61B7" w:rsidP="00AD61B7">
      <w:pPr>
        <w:spacing w:after="160" w:line="259" w:lineRule="auto"/>
        <w:rPr>
          <w:rFonts w:ascii="Oslo Sans Office" w:hAnsi="Oslo Sans Office"/>
          <w:szCs w:val="20"/>
        </w:rPr>
      </w:pPr>
    </w:p>
    <w:p w14:paraId="223E3CE5" w14:textId="77777777" w:rsidR="00AD61B7" w:rsidRPr="00350D9F" w:rsidRDefault="00AD61B7" w:rsidP="00AD61B7">
      <w:pPr>
        <w:spacing w:after="160" w:line="259" w:lineRule="auto"/>
        <w:rPr>
          <w:rFonts w:ascii="Oslo Sans Office" w:hAnsi="Oslo Sans Office"/>
          <w:szCs w:val="20"/>
        </w:rPr>
      </w:pPr>
      <w:r w:rsidRPr="00350D9F">
        <w:rPr>
          <w:rFonts w:ascii="Oslo Sans Office" w:hAnsi="Oslo Sans Office"/>
          <w:noProof/>
          <w:szCs w:val="20"/>
          <w:lang w:eastAsia="nb-NO"/>
        </w:rPr>
        <w:lastRenderedPageBreak/>
        <w:drawing>
          <wp:inline distT="0" distB="0" distL="0" distR="0" wp14:anchorId="7458CF6A" wp14:editId="0E1A10EB">
            <wp:extent cx="4111977" cy="3026983"/>
            <wp:effectExtent l="0" t="0" r="3175"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9746" cy="3047425"/>
                    </a:xfrm>
                    <a:prstGeom prst="rect">
                      <a:avLst/>
                    </a:prstGeom>
                  </pic:spPr>
                </pic:pic>
              </a:graphicData>
            </a:graphic>
          </wp:inline>
        </w:drawing>
      </w:r>
    </w:p>
    <w:p w14:paraId="48B2D024" w14:textId="77777777" w:rsidR="00AD61B7" w:rsidRPr="00AD61B7" w:rsidRDefault="00AD61B7" w:rsidP="00AD61B7">
      <w:pPr>
        <w:spacing w:after="160" w:line="259" w:lineRule="auto"/>
        <w:rPr>
          <w:rStyle w:val="Svakutheving"/>
        </w:rPr>
      </w:pPr>
      <w:r w:rsidRPr="00AD61B7">
        <w:rPr>
          <w:rStyle w:val="Svakutheving"/>
        </w:rPr>
        <w:t xml:space="preserve">Oversikt over anleggsområdene på Flytårnet og ferdig omlagt Snarøyvei. </w:t>
      </w:r>
    </w:p>
    <w:p w14:paraId="30BF93CC" w14:textId="62497619" w:rsidR="00AD61B7" w:rsidRPr="00AD61B7" w:rsidRDefault="00AD61B7" w:rsidP="00AD61B7">
      <w:pPr>
        <w:pStyle w:val="Overskrift1"/>
      </w:pPr>
      <w:r>
        <w:br/>
      </w:r>
      <w:r w:rsidRPr="00AD61B7">
        <w:t>Arbeidstider</w:t>
      </w:r>
    </w:p>
    <w:p w14:paraId="4095C2D7" w14:textId="77777777" w:rsidR="00AD61B7" w:rsidRPr="00350D9F" w:rsidRDefault="00AD61B7" w:rsidP="00AD61B7">
      <w:pPr>
        <w:rPr>
          <w:rFonts w:ascii="Oslo Sans Office" w:hAnsi="Oslo Sans Office"/>
          <w:szCs w:val="20"/>
        </w:rPr>
      </w:pPr>
    </w:p>
    <w:p w14:paraId="4C6081C1" w14:textId="77777777" w:rsidR="00AD61B7" w:rsidRPr="00350D9F" w:rsidRDefault="00AD61B7" w:rsidP="00AD61B7">
      <w:pPr>
        <w:rPr>
          <w:rFonts w:ascii="Oslo Sans Office" w:hAnsi="Oslo Sans Office"/>
          <w:szCs w:val="20"/>
        </w:rPr>
      </w:pPr>
      <w:r w:rsidRPr="00350D9F">
        <w:rPr>
          <w:rFonts w:ascii="Oslo Sans Office" w:hAnsi="Oslo Sans Office"/>
          <w:szCs w:val="20"/>
        </w:rPr>
        <w:t xml:space="preserve">Fornebubanen har fått en generell tillatelse fra Oslo kommune vedrørende arbeidstid for støyende arbeider. Det skilles mellom arbeidstider for støyende arbeider i dagsonen (over bakken) og i tunnel (under bakken).  </w:t>
      </w:r>
    </w:p>
    <w:p w14:paraId="2D5EA62D" w14:textId="77777777" w:rsidR="00AD61B7" w:rsidRPr="00350D9F" w:rsidRDefault="00AD61B7" w:rsidP="00AD61B7">
      <w:pPr>
        <w:rPr>
          <w:rFonts w:ascii="Oslo Sans Office" w:hAnsi="Oslo Sans Office"/>
          <w:szCs w:val="20"/>
        </w:rPr>
      </w:pPr>
    </w:p>
    <w:p w14:paraId="2319D6C1" w14:textId="77777777" w:rsidR="00AD61B7" w:rsidRPr="00350D9F" w:rsidRDefault="00AD61B7" w:rsidP="00AD61B7">
      <w:pPr>
        <w:rPr>
          <w:rFonts w:ascii="Oslo Sans Office" w:hAnsi="Oslo Sans Office"/>
          <w:szCs w:val="20"/>
          <w:u w:val="single"/>
        </w:rPr>
      </w:pPr>
      <w:r w:rsidRPr="00350D9F">
        <w:rPr>
          <w:rFonts w:ascii="Oslo Sans Office" w:hAnsi="Oslo Sans Office"/>
          <w:szCs w:val="20"/>
          <w:u w:val="single"/>
        </w:rPr>
        <w:t>Dagsonen:</w:t>
      </w:r>
    </w:p>
    <w:p w14:paraId="31506BC0" w14:textId="77777777" w:rsidR="00AD61B7" w:rsidRPr="00350D9F" w:rsidRDefault="00AD61B7" w:rsidP="00AD61B7">
      <w:pPr>
        <w:rPr>
          <w:rFonts w:ascii="Oslo Sans Office" w:hAnsi="Oslo Sans Office"/>
          <w:szCs w:val="20"/>
        </w:rPr>
      </w:pPr>
    </w:p>
    <w:p w14:paraId="75428315" w14:textId="77777777" w:rsidR="00AD61B7" w:rsidRPr="00350D9F" w:rsidRDefault="00AD61B7" w:rsidP="00AD61B7">
      <w:pPr>
        <w:pStyle w:val="Bildetekst"/>
        <w:keepNext/>
        <w:rPr>
          <w:rFonts w:ascii="Oslo Sans Office" w:hAnsi="Oslo Sans Office"/>
          <w:color w:val="auto"/>
          <w:sz w:val="20"/>
          <w:szCs w:val="20"/>
        </w:rPr>
      </w:pPr>
      <w:r w:rsidRPr="00350D9F">
        <w:rPr>
          <w:rFonts w:ascii="Oslo Sans Office" w:hAnsi="Oslo Sans Office"/>
          <w:color w:val="auto"/>
          <w:sz w:val="20"/>
          <w:szCs w:val="20"/>
        </w:rPr>
        <w:t xml:space="preserve">Tabell </w:t>
      </w:r>
      <w:r w:rsidRPr="00350D9F">
        <w:rPr>
          <w:rFonts w:ascii="Oslo Sans Office" w:hAnsi="Oslo Sans Office"/>
          <w:color w:val="auto"/>
          <w:sz w:val="20"/>
          <w:szCs w:val="20"/>
        </w:rPr>
        <w:fldChar w:fldCharType="begin"/>
      </w:r>
      <w:r w:rsidRPr="00350D9F">
        <w:rPr>
          <w:rFonts w:ascii="Oslo Sans Office" w:hAnsi="Oslo Sans Office"/>
          <w:color w:val="auto"/>
          <w:sz w:val="20"/>
          <w:szCs w:val="20"/>
        </w:rPr>
        <w:instrText xml:space="preserve"> SEQ Tabell \* ARABIC </w:instrText>
      </w:r>
      <w:r w:rsidRPr="00350D9F">
        <w:rPr>
          <w:rFonts w:ascii="Oslo Sans Office" w:hAnsi="Oslo Sans Office"/>
          <w:color w:val="auto"/>
          <w:sz w:val="20"/>
          <w:szCs w:val="20"/>
        </w:rPr>
        <w:fldChar w:fldCharType="separate"/>
      </w:r>
      <w:r w:rsidRPr="00350D9F">
        <w:rPr>
          <w:rFonts w:ascii="Oslo Sans Office" w:hAnsi="Oslo Sans Office"/>
          <w:noProof/>
          <w:color w:val="auto"/>
          <w:sz w:val="20"/>
          <w:szCs w:val="20"/>
        </w:rPr>
        <w:t>1</w:t>
      </w:r>
      <w:r w:rsidRPr="00350D9F">
        <w:rPr>
          <w:rFonts w:ascii="Oslo Sans Office" w:hAnsi="Oslo Sans Office"/>
          <w:color w:val="auto"/>
          <w:sz w:val="20"/>
          <w:szCs w:val="20"/>
        </w:rPr>
        <w:fldChar w:fldCharType="end"/>
      </w:r>
      <w:r w:rsidRPr="00350D9F">
        <w:rPr>
          <w:rFonts w:ascii="Oslo Sans Office" w:hAnsi="Oslo Sans Office"/>
          <w:color w:val="auto"/>
          <w:sz w:val="20"/>
          <w:szCs w:val="20"/>
        </w:rPr>
        <w:t>: Arbeidstider for arbeider i dagsonen (over bakken)</w:t>
      </w:r>
    </w:p>
    <w:tbl>
      <w:tblPr>
        <w:tblStyle w:val="Tabellrutenett"/>
        <w:tblW w:w="0" w:type="auto"/>
        <w:tblLook w:val="04A0" w:firstRow="1" w:lastRow="0" w:firstColumn="1" w:lastColumn="0" w:noHBand="0" w:noVBand="1"/>
      </w:tblPr>
      <w:tblGrid>
        <w:gridCol w:w="1838"/>
        <w:gridCol w:w="7422"/>
      </w:tblGrid>
      <w:tr w:rsidR="00AD61B7" w:rsidRPr="00350D9F" w14:paraId="3CA93E06" w14:textId="77777777" w:rsidTr="00044F4B">
        <w:trPr>
          <w:trHeight w:val="454"/>
        </w:trPr>
        <w:tc>
          <w:tcPr>
            <w:tcW w:w="9260" w:type="dxa"/>
            <w:gridSpan w:val="2"/>
            <w:shd w:val="clear" w:color="auto" w:fill="D9D9D9" w:themeFill="background1" w:themeFillShade="D9"/>
            <w:vAlign w:val="center"/>
          </w:tcPr>
          <w:p w14:paraId="13ABB0C5" w14:textId="77777777" w:rsidR="00AD61B7" w:rsidRPr="00350D9F" w:rsidRDefault="00AD61B7" w:rsidP="00044F4B">
            <w:pPr>
              <w:rPr>
                <w:rFonts w:ascii="Oslo Sans Office" w:hAnsi="Oslo Sans Office"/>
                <w:szCs w:val="20"/>
              </w:rPr>
            </w:pPr>
            <w:r w:rsidRPr="00350D9F">
              <w:rPr>
                <w:rFonts w:ascii="Oslo Sans Office" w:hAnsi="Oslo Sans Office"/>
                <w:szCs w:val="20"/>
              </w:rPr>
              <w:t>Sterkt støyende arbeider med impulslyd (spunting, peling, boring og pigging)</w:t>
            </w:r>
          </w:p>
        </w:tc>
      </w:tr>
      <w:tr w:rsidR="00AD61B7" w:rsidRPr="00350D9F" w14:paraId="21145997" w14:textId="77777777" w:rsidTr="00044F4B">
        <w:trPr>
          <w:trHeight w:val="454"/>
        </w:trPr>
        <w:tc>
          <w:tcPr>
            <w:tcW w:w="1838" w:type="dxa"/>
            <w:vAlign w:val="center"/>
          </w:tcPr>
          <w:p w14:paraId="43BD3875" w14:textId="77777777" w:rsidR="00AD61B7" w:rsidRPr="00350D9F" w:rsidRDefault="00AD61B7" w:rsidP="00044F4B">
            <w:pPr>
              <w:rPr>
                <w:rFonts w:ascii="Oslo Sans Office" w:hAnsi="Oslo Sans Office"/>
                <w:szCs w:val="20"/>
              </w:rPr>
            </w:pPr>
            <w:r w:rsidRPr="00350D9F">
              <w:rPr>
                <w:rFonts w:ascii="Oslo Sans Office" w:hAnsi="Oslo Sans Office"/>
                <w:szCs w:val="20"/>
              </w:rPr>
              <w:t>Mandag - fredag</w:t>
            </w:r>
          </w:p>
        </w:tc>
        <w:tc>
          <w:tcPr>
            <w:tcW w:w="7422" w:type="dxa"/>
            <w:vAlign w:val="center"/>
          </w:tcPr>
          <w:p w14:paraId="4D2BB6E5" w14:textId="77777777" w:rsidR="00AD61B7" w:rsidRPr="00350D9F" w:rsidRDefault="00AD61B7" w:rsidP="00044F4B">
            <w:pPr>
              <w:rPr>
                <w:rFonts w:ascii="Oslo Sans Office" w:hAnsi="Oslo Sans Office"/>
                <w:szCs w:val="20"/>
              </w:rPr>
            </w:pPr>
            <w:r w:rsidRPr="00350D9F">
              <w:rPr>
                <w:rFonts w:ascii="Oslo Sans Office" w:hAnsi="Oslo Sans Office"/>
                <w:szCs w:val="20"/>
              </w:rPr>
              <w:t>Kl. 08:00 – kl. 17:00, faste pauser på minimum 1 time pr. dag</w:t>
            </w:r>
          </w:p>
        </w:tc>
      </w:tr>
      <w:tr w:rsidR="00AD61B7" w:rsidRPr="00350D9F" w14:paraId="206E35FE" w14:textId="77777777" w:rsidTr="00044F4B">
        <w:trPr>
          <w:trHeight w:val="454"/>
        </w:trPr>
        <w:tc>
          <w:tcPr>
            <w:tcW w:w="9260" w:type="dxa"/>
            <w:gridSpan w:val="2"/>
            <w:shd w:val="clear" w:color="auto" w:fill="D9D9D9" w:themeFill="background1" w:themeFillShade="D9"/>
            <w:vAlign w:val="center"/>
          </w:tcPr>
          <w:p w14:paraId="24BDCD00" w14:textId="77777777" w:rsidR="00AD61B7" w:rsidRPr="00350D9F" w:rsidRDefault="00AD61B7" w:rsidP="00044F4B">
            <w:pPr>
              <w:rPr>
                <w:rFonts w:ascii="Oslo Sans Office" w:hAnsi="Oslo Sans Office"/>
                <w:szCs w:val="20"/>
              </w:rPr>
            </w:pPr>
            <w:r w:rsidRPr="00350D9F">
              <w:rPr>
                <w:rFonts w:ascii="Oslo Sans Office" w:hAnsi="Oslo Sans Office"/>
                <w:szCs w:val="20"/>
              </w:rPr>
              <w:t>Andre støyende arbeider</w:t>
            </w:r>
          </w:p>
        </w:tc>
      </w:tr>
      <w:tr w:rsidR="00AD61B7" w:rsidRPr="00350D9F" w14:paraId="0E7D33BD" w14:textId="77777777" w:rsidTr="00044F4B">
        <w:trPr>
          <w:trHeight w:val="454"/>
        </w:trPr>
        <w:tc>
          <w:tcPr>
            <w:tcW w:w="1838" w:type="dxa"/>
            <w:vAlign w:val="center"/>
          </w:tcPr>
          <w:p w14:paraId="3F1A2591" w14:textId="77777777" w:rsidR="00AD61B7" w:rsidRPr="00350D9F" w:rsidRDefault="00AD61B7" w:rsidP="00044F4B">
            <w:pPr>
              <w:rPr>
                <w:rFonts w:ascii="Oslo Sans Office" w:hAnsi="Oslo Sans Office"/>
                <w:szCs w:val="20"/>
              </w:rPr>
            </w:pPr>
            <w:r w:rsidRPr="00350D9F">
              <w:rPr>
                <w:rFonts w:ascii="Oslo Sans Office" w:hAnsi="Oslo Sans Office"/>
                <w:szCs w:val="20"/>
              </w:rPr>
              <w:t>Mandag - fredag</w:t>
            </w:r>
          </w:p>
        </w:tc>
        <w:tc>
          <w:tcPr>
            <w:tcW w:w="7422" w:type="dxa"/>
            <w:vAlign w:val="center"/>
          </w:tcPr>
          <w:p w14:paraId="692012C6"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19:00</w:t>
            </w:r>
          </w:p>
        </w:tc>
      </w:tr>
      <w:tr w:rsidR="00AD61B7" w:rsidRPr="00350D9F" w14:paraId="3D65D3DA" w14:textId="77777777" w:rsidTr="00044F4B">
        <w:trPr>
          <w:trHeight w:val="454"/>
        </w:trPr>
        <w:tc>
          <w:tcPr>
            <w:tcW w:w="1838" w:type="dxa"/>
            <w:vAlign w:val="center"/>
          </w:tcPr>
          <w:p w14:paraId="74368C29" w14:textId="77777777" w:rsidR="00AD61B7" w:rsidRPr="00350D9F" w:rsidRDefault="00AD61B7" w:rsidP="00044F4B">
            <w:pPr>
              <w:rPr>
                <w:rFonts w:ascii="Oslo Sans Office" w:hAnsi="Oslo Sans Office"/>
                <w:szCs w:val="20"/>
              </w:rPr>
            </w:pPr>
            <w:r w:rsidRPr="00350D9F">
              <w:rPr>
                <w:rFonts w:ascii="Oslo Sans Office" w:hAnsi="Oslo Sans Office"/>
                <w:szCs w:val="20"/>
              </w:rPr>
              <w:t>Lørdag</w:t>
            </w:r>
          </w:p>
        </w:tc>
        <w:tc>
          <w:tcPr>
            <w:tcW w:w="7422" w:type="dxa"/>
            <w:vAlign w:val="center"/>
          </w:tcPr>
          <w:p w14:paraId="6BABEB11"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15:00</w:t>
            </w:r>
          </w:p>
        </w:tc>
      </w:tr>
      <w:tr w:rsidR="00AD61B7" w:rsidRPr="00350D9F" w14:paraId="09A4F73D" w14:textId="77777777" w:rsidTr="00044F4B">
        <w:trPr>
          <w:trHeight w:val="454"/>
        </w:trPr>
        <w:tc>
          <w:tcPr>
            <w:tcW w:w="9260" w:type="dxa"/>
            <w:gridSpan w:val="2"/>
            <w:shd w:val="clear" w:color="auto" w:fill="D9D9D9" w:themeFill="background1" w:themeFillShade="D9"/>
            <w:vAlign w:val="center"/>
          </w:tcPr>
          <w:p w14:paraId="067D2299" w14:textId="77777777" w:rsidR="00AD61B7" w:rsidRPr="00350D9F" w:rsidRDefault="00AD61B7" w:rsidP="00044F4B">
            <w:pPr>
              <w:rPr>
                <w:rFonts w:ascii="Oslo Sans Office" w:hAnsi="Oslo Sans Office"/>
                <w:szCs w:val="20"/>
              </w:rPr>
            </w:pPr>
            <w:r w:rsidRPr="00350D9F">
              <w:rPr>
                <w:rFonts w:ascii="Oslo Sans Office" w:hAnsi="Oslo Sans Office"/>
                <w:szCs w:val="20"/>
              </w:rPr>
              <w:t>Massetransport (opplasting og transport)</w:t>
            </w:r>
          </w:p>
        </w:tc>
      </w:tr>
      <w:tr w:rsidR="00AD61B7" w:rsidRPr="00350D9F" w14:paraId="63B2E08D" w14:textId="77777777" w:rsidTr="00044F4B">
        <w:trPr>
          <w:trHeight w:val="454"/>
        </w:trPr>
        <w:tc>
          <w:tcPr>
            <w:tcW w:w="1838" w:type="dxa"/>
            <w:vAlign w:val="center"/>
          </w:tcPr>
          <w:p w14:paraId="18ADA6B8" w14:textId="77777777" w:rsidR="00AD61B7" w:rsidRPr="00350D9F" w:rsidRDefault="00AD61B7" w:rsidP="00044F4B">
            <w:pPr>
              <w:rPr>
                <w:rFonts w:ascii="Oslo Sans Office" w:hAnsi="Oslo Sans Office"/>
                <w:szCs w:val="20"/>
              </w:rPr>
            </w:pPr>
            <w:r w:rsidRPr="00350D9F">
              <w:rPr>
                <w:rFonts w:ascii="Oslo Sans Office" w:hAnsi="Oslo Sans Office"/>
                <w:szCs w:val="20"/>
              </w:rPr>
              <w:t>Mandag - fredag</w:t>
            </w:r>
          </w:p>
        </w:tc>
        <w:tc>
          <w:tcPr>
            <w:tcW w:w="7422" w:type="dxa"/>
            <w:vAlign w:val="center"/>
          </w:tcPr>
          <w:p w14:paraId="58E1A63A"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19:00</w:t>
            </w:r>
          </w:p>
        </w:tc>
      </w:tr>
      <w:tr w:rsidR="00AD61B7" w:rsidRPr="00350D9F" w14:paraId="069474D6" w14:textId="77777777" w:rsidTr="00044F4B">
        <w:trPr>
          <w:trHeight w:val="454"/>
        </w:trPr>
        <w:tc>
          <w:tcPr>
            <w:tcW w:w="1838" w:type="dxa"/>
            <w:vAlign w:val="center"/>
          </w:tcPr>
          <w:p w14:paraId="605D6720" w14:textId="77777777" w:rsidR="00AD61B7" w:rsidRPr="00350D9F" w:rsidRDefault="00AD61B7" w:rsidP="00044F4B">
            <w:pPr>
              <w:rPr>
                <w:rFonts w:ascii="Oslo Sans Office" w:hAnsi="Oslo Sans Office"/>
                <w:szCs w:val="20"/>
              </w:rPr>
            </w:pPr>
            <w:r w:rsidRPr="00350D9F">
              <w:rPr>
                <w:rFonts w:ascii="Oslo Sans Office" w:hAnsi="Oslo Sans Office"/>
                <w:szCs w:val="20"/>
              </w:rPr>
              <w:t>Lørdag</w:t>
            </w:r>
          </w:p>
        </w:tc>
        <w:tc>
          <w:tcPr>
            <w:tcW w:w="7422" w:type="dxa"/>
            <w:vAlign w:val="center"/>
          </w:tcPr>
          <w:p w14:paraId="7A4A11A9"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15:00</w:t>
            </w:r>
          </w:p>
        </w:tc>
      </w:tr>
    </w:tbl>
    <w:p w14:paraId="0852F3B6" w14:textId="77777777" w:rsidR="00AD61B7" w:rsidRPr="00350D9F" w:rsidRDefault="00AD61B7" w:rsidP="00AD61B7">
      <w:pPr>
        <w:rPr>
          <w:rFonts w:ascii="Oslo Sans Office" w:hAnsi="Oslo Sans Office"/>
          <w:szCs w:val="20"/>
        </w:rPr>
      </w:pPr>
    </w:p>
    <w:p w14:paraId="594DE500" w14:textId="77777777" w:rsidR="00AD61B7" w:rsidRDefault="00AD61B7" w:rsidP="00AD61B7">
      <w:pPr>
        <w:spacing w:after="160" w:line="259" w:lineRule="auto"/>
        <w:rPr>
          <w:rFonts w:ascii="Oslo Sans Office" w:hAnsi="Oslo Sans Office"/>
          <w:szCs w:val="20"/>
          <w:u w:val="single"/>
        </w:rPr>
      </w:pPr>
    </w:p>
    <w:p w14:paraId="715C48E8" w14:textId="37447BCB" w:rsidR="00AD61B7" w:rsidRPr="00350D9F" w:rsidRDefault="00AD61B7" w:rsidP="00AD61B7">
      <w:pPr>
        <w:spacing w:after="160" w:line="259" w:lineRule="auto"/>
        <w:rPr>
          <w:rFonts w:ascii="Oslo Sans Office" w:hAnsi="Oslo Sans Office"/>
          <w:szCs w:val="20"/>
        </w:rPr>
      </w:pPr>
      <w:r w:rsidRPr="00350D9F">
        <w:rPr>
          <w:rFonts w:ascii="Oslo Sans Office" w:hAnsi="Oslo Sans Office"/>
          <w:szCs w:val="20"/>
          <w:u w:val="single"/>
        </w:rPr>
        <w:lastRenderedPageBreak/>
        <w:t>Tunnel (underjordsarbeider):</w:t>
      </w:r>
    </w:p>
    <w:p w14:paraId="7C65EA88" w14:textId="77777777" w:rsidR="00AD61B7" w:rsidRPr="00350D9F" w:rsidRDefault="00AD61B7" w:rsidP="00AD61B7">
      <w:pPr>
        <w:rPr>
          <w:rFonts w:ascii="Oslo Sans Office" w:hAnsi="Oslo Sans Office"/>
          <w:szCs w:val="20"/>
        </w:rPr>
      </w:pPr>
    </w:p>
    <w:p w14:paraId="6CE36627" w14:textId="77777777" w:rsidR="00AD61B7" w:rsidRPr="00350D9F" w:rsidRDefault="00AD61B7" w:rsidP="00AD61B7">
      <w:pPr>
        <w:pStyle w:val="Bildetekst"/>
        <w:keepNext/>
        <w:rPr>
          <w:rFonts w:ascii="Oslo Sans Office" w:hAnsi="Oslo Sans Office"/>
          <w:color w:val="auto"/>
          <w:sz w:val="20"/>
          <w:szCs w:val="20"/>
        </w:rPr>
      </w:pPr>
      <w:r w:rsidRPr="00350D9F">
        <w:rPr>
          <w:rFonts w:ascii="Oslo Sans Office" w:hAnsi="Oslo Sans Office"/>
          <w:color w:val="auto"/>
          <w:sz w:val="20"/>
          <w:szCs w:val="20"/>
        </w:rPr>
        <w:t xml:space="preserve">Tabell </w:t>
      </w:r>
      <w:r w:rsidRPr="00350D9F">
        <w:rPr>
          <w:rFonts w:ascii="Oslo Sans Office" w:hAnsi="Oslo Sans Office"/>
          <w:color w:val="auto"/>
          <w:sz w:val="20"/>
          <w:szCs w:val="20"/>
        </w:rPr>
        <w:fldChar w:fldCharType="begin"/>
      </w:r>
      <w:r w:rsidRPr="00350D9F">
        <w:rPr>
          <w:rFonts w:ascii="Oslo Sans Office" w:hAnsi="Oslo Sans Office"/>
          <w:color w:val="auto"/>
          <w:sz w:val="20"/>
          <w:szCs w:val="20"/>
        </w:rPr>
        <w:instrText xml:space="preserve"> SEQ Tabell \* ARABIC </w:instrText>
      </w:r>
      <w:r w:rsidRPr="00350D9F">
        <w:rPr>
          <w:rFonts w:ascii="Oslo Sans Office" w:hAnsi="Oslo Sans Office"/>
          <w:color w:val="auto"/>
          <w:sz w:val="20"/>
          <w:szCs w:val="20"/>
        </w:rPr>
        <w:fldChar w:fldCharType="separate"/>
      </w:r>
      <w:r w:rsidRPr="00350D9F">
        <w:rPr>
          <w:rFonts w:ascii="Oslo Sans Office" w:hAnsi="Oslo Sans Office"/>
          <w:noProof/>
          <w:color w:val="auto"/>
          <w:sz w:val="20"/>
          <w:szCs w:val="20"/>
        </w:rPr>
        <w:t>2</w:t>
      </w:r>
      <w:r w:rsidRPr="00350D9F">
        <w:rPr>
          <w:rFonts w:ascii="Oslo Sans Office" w:hAnsi="Oslo Sans Office"/>
          <w:color w:val="auto"/>
          <w:sz w:val="20"/>
          <w:szCs w:val="20"/>
        </w:rPr>
        <w:fldChar w:fldCharType="end"/>
      </w:r>
      <w:r w:rsidRPr="00350D9F">
        <w:rPr>
          <w:rFonts w:ascii="Oslo Sans Office" w:hAnsi="Oslo Sans Office"/>
          <w:color w:val="auto"/>
          <w:sz w:val="20"/>
          <w:szCs w:val="20"/>
        </w:rPr>
        <w:t>: Arbeidstider for arbeider i tunnel</w:t>
      </w:r>
    </w:p>
    <w:p w14:paraId="6AD2E505" w14:textId="77777777" w:rsidR="00AD61B7" w:rsidRPr="00350D9F" w:rsidRDefault="00AD61B7" w:rsidP="00AD61B7">
      <w:pPr>
        <w:rPr>
          <w:rFonts w:ascii="Oslo Sans Office" w:hAnsi="Oslo Sans Office"/>
          <w:szCs w:val="20"/>
        </w:rPr>
      </w:pPr>
      <w:r w:rsidRPr="00350D9F">
        <w:rPr>
          <w:rFonts w:ascii="Oslo Sans Office" w:hAnsi="Oslo Sans Office"/>
          <w:szCs w:val="20"/>
        </w:rPr>
        <w:t>Arbeider med sprenging og hammerlyd (pigging og boring)</w:t>
      </w:r>
    </w:p>
    <w:p w14:paraId="37A8DE96" w14:textId="77777777" w:rsidR="00AD61B7" w:rsidRPr="00350D9F" w:rsidRDefault="00AD61B7" w:rsidP="00AD61B7">
      <w:pPr>
        <w:rPr>
          <w:rFonts w:ascii="Oslo Sans Office" w:hAnsi="Oslo Sans Office"/>
          <w:szCs w:val="20"/>
        </w:rPr>
      </w:pPr>
      <w:r w:rsidRPr="00350D9F">
        <w:rPr>
          <w:rFonts w:ascii="Oslo Sans Office" w:hAnsi="Oslo Sans Office"/>
          <w:szCs w:val="20"/>
        </w:rPr>
        <w:t>Massetransport fra tunnelen</w:t>
      </w:r>
    </w:p>
    <w:p w14:paraId="646FFE60" w14:textId="77777777" w:rsidR="00AD61B7" w:rsidRPr="00350D9F" w:rsidRDefault="00AD61B7" w:rsidP="00AD61B7">
      <w:pPr>
        <w:rPr>
          <w:rFonts w:ascii="Oslo Sans Office" w:hAnsi="Oslo Sans Office"/>
          <w:szCs w:val="20"/>
        </w:rPr>
      </w:pPr>
    </w:p>
    <w:tbl>
      <w:tblPr>
        <w:tblStyle w:val="Tabellrutenett"/>
        <w:tblW w:w="0" w:type="auto"/>
        <w:tblLook w:val="04A0" w:firstRow="1" w:lastRow="0" w:firstColumn="1" w:lastColumn="0" w:noHBand="0" w:noVBand="1"/>
      </w:tblPr>
      <w:tblGrid>
        <w:gridCol w:w="1838"/>
        <w:gridCol w:w="7422"/>
      </w:tblGrid>
      <w:tr w:rsidR="00AD61B7" w:rsidRPr="00350D9F" w14:paraId="0ED630B6" w14:textId="77777777" w:rsidTr="00044F4B">
        <w:trPr>
          <w:trHeight w:val="454"/>
        </w:trPr>
        <w:tc>
          <w:tcPr>
            <w:tcW w:w="9260" w:type="dxa"/>
            <w:gridSpan w:val="2"/>
            <w:shd w:val="clear" w:color="auto" w:fill="D9D9D9" w:themeFill="background1" w:themeFillShade="D9"/>
            <w:vAlign w:val="center"/>
          </w:tcPr>
          <w:p w14:paraId="377E9991" w14:textId="77777777" w:rsidR="00AD61B7" w:rsidRPr="00350D9F" w:rsidRDefault="00AD61B7" w:rsidP="00044F4B">
            <w:pPr>
              <w:rPr>
                <w:rFonts w:ascii="Oslo Sans Office" w:hAnsi="Oslo Sans Office"/>
                <w:szCs w:val="20"/>
              </w:rPr>
            </w:pPr>
            <w:r w:rsidRPr="00350D9F">
              <w:rPr>
                <w:rFonts w:ascii="Oslo Sans Office" w:hAnsi="Oslo Sans Office"/>
                <w:szCs w:val="20"/>
              </w:rPr>
              <w:t>Sprengning i tunnel</w:t>
            </w:r>
          </w:p>
        </w:tc>
      </w:tr>
      <w:tr w:rsidR="00AD61B7" w:rsidRPr="00350D9F" w14:paraId="15353EA6" w14:textId="77777777" w:rsidTr="00044F4B">
        <w:trPr>
          <w:trHeight w:val="454"/>
        </w:trPr>
        <w:tc>
          <w:tcPr>
            <w:tcW w:w="1838" w:type="dxa"/>
            <w:vAlign w:val="center"/>
          </w:tcPr>
          <w:p w14:paraId="4A177236" w14:textId="77777777" w:rsidR="00AD61B7" w:rsidRPr="00350D9F" w:rsidRDefault="00AD61B7" w:rsidP="00044F4B">
            <w:pPr>
              <w:rPr>
                <w:rFonts w:ascii="Oslo Sans Office" w:hAnsi="Oslo Sans Office"/>
                <w:szCs w:val="20"/>
              </w:rPr>
            </w:pPr>
            <w:r w:rsidRPr="00350D9F">
              <w:rPr>
                <w:rFonts w:ascii="Oslo Sans Office" w:hAnsi="Oslo Sans Office"/>
                <w:szCs w:val="20"/>
              </w:rPr>
              <w:t>Mandag - fredag</w:t>
            </w:r>
          </w:p>
        </w:tc>
        <w:tc>
          <w:tcPr>
            <w:tcW w:w="7422" w:type="dxa"/>
            <w:vAlign w:val="center"/>
          </w:tcPr>
          <w:p w14:paraId="00854F06"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22:00</w:t>
            </w:r>
          </w:p>
        </w:tc>
      </w:tr>
      <w:tr w:rsidR="00AD61B7" w:rsidRPr="00350D9F" w14:paraId="0B8DA114" w14:textId="77777777" w:rsidTr="00044F4B">
        <w:trPr>
          <w:trHeight w:val="454"/>
        </w:trPr>
        <w:tc>
          <w:tcPr>
            <w:tcW w:w="1838" w:type="dxa"/>
            <w:vAlign w:val="center"/>
          </w:tcPr>
          <w:p w14:paraId="36B112E4" w14:textId="77777777" w:rsidR="00AD61B7" w:rsidRPr="00350D9F" w:rsidRDefault="00AD61B7" w:rsidP="00044F4B">
            <w:pPr>
              <w:rPr>
                <w:rFonts w:ascii="Oslo Sans Office" w:hAnsi="Oslo Sans Office"/>
                <w:szCs w:val="20"/>
              </w:rPr>
            </w:pPr>
            <w:r w:rsidRPr="00350D9F">
              <w:rPr>
                <w:rFonts w:ascii="Oslo Sans Office" w:hAnsi="Oslo Sans Office"/>
                <w:szCs w:val="20"/>
              </w:rPr>
              <w:t>Lørdag</w:t>
            </w:r>
          </w:p>
        </w:tc>
        <w:tc>
          <w:tcPr>
            <w:tcW w:w="7422" w:type="dxa"/>
            <w:vAlign w:val="center"/>
          </w:tcPr>
          <w:p w14:paraId="422E76BA"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15:00</w:t>
            </w:r>
          </w:p>
        </w:tc>
      </w:tr>
      <w:tr w:rsidR="00AD61B7" w:rsidRPr="00350D9F" w14:paraId="069B4F37" w14:textId="77777777" w:rsidTr="00044F4B">
        <w:trPr>
          <w:trHeight w:val="454"/>
        </w:trPr>
        <w:tc>
          <w:tcPr>
            <w:tcW w:w="9260" w:type="dxa"/>
            <w:gridSpan w:val="2"/>
            <w:shd w:val="clear" w:color="auto" w:fill="D9D9D9" w:themeFill="background1" w:themeFillShade="D9"/>
            <w:vAlign w:val="center"/>
          </w:tcPr>
          <w:p w14:paraId="53693822" w14:textId="77777777" w:rsidR="00AD61B7" w:rsidRPr="00350D9F" w:rsidRDefault="00AD61B7" w:rsidP="00044F4B">
            <w:pPr>
              <w:rPr>
                <w:rFonts w:ascii="Oslo Sans Office" w:hAnsi="Oslo Sans Office"/>
                <w:szCs w:val="20"/>
              </w:rPr>
            </w:pPr>
            <w:r w:rsidRPr="00350D9F">
              <w:rPr>
                <w:rFonts w:ascii="Oslo Sans Office" w:hAnsi="Oslo Sans Office"/>
                <w:szCs w:val="20"/>
              </w:rPr>
              <w:t>Boring og pigging</w:t>
            </w:r>
          </w:p>
        </w:tc>
      </w:tr>
      <w:tr w:rsidR="00AD61B7" w:rsidRPr="00350D9F" w14:paraId="1887F425" w14:textId="77777777" w:rsidTr="00044F4B">
        <w:trPr>
          <w:trHeight w:val="454"/>
        </w:trPr>
        <w:tc>
          <w:tcPr>
            <w:tcW w:w="1838" w:type="dxa"/>
            <w:vAlign w:val="center"/>
          </w:tcPr>
          <w:p w14:paraId="0F3AA2D0" w14:textId="77777777" w:rsidR="00AD61B7" w:rsidRPr="00350D9F" w:rsidRDefault="00AD61B7" w:rsidP="00044F4B">
            <w:pPr>
              <w:rPr>
                <w:rFonts w:ascii="Oslo Sans Office" w:hAnsi="Oslo Sans Office"/>
                <w:szCs w:val="20"/>
              </w:rPr>
            </w:pPr>
            <w:r w:rsidRPr="00350D9F">
              <w:rPr>
                <w:rFonts w:ascii="Oslo Sans Office" w:hAnsi="Oslo Sans Office"/>
                <w:szCs w:val="20"/>
              </w:rPr>
              <w:t>Mandag - Lørdag</w:t>
            </w:r>
          </w:p>
        </w:tc>
        <w:tc>
          <w:tcPr>
            <w:tcW w:w="7422" w:type="dxa"/>
            <w:vAlign w:val="center"/>
          </w:tcPr>
          <w:p w14:paraId="5784B105" w14:textId="77777777" w:rsidR="00AD61B7" w:rsidRPr="00350D9F" w:rsidRDefault="00AD61B7" w:rsidP="00044F4B">
            <w:pPr>
              <w:rPr>
                <w:rFonts w:ascii="Oslo Sans Office" w:hAnsi="Oslo Sans Office"/>
                <w:szCs w:val="20"/>
              </w:rPr>
            </w:pPr>
            <w:r w:rsidRPr="00350D9F">
              <w:rPr>
                <w:rFonts w:ascii="Oslo Sans Office" w:hAnsi="Oslo Sans Office"/>
                <w:szCs w:val="20"/>
              </w:rPr>
              <w:t>Kl. 08:00 – kl. 23:00</w:t>
            </w:r>
          </w:p>
        </w:tc>
      </w:tr>
      <w:tr w:rsidR="00AD61B7" w:rsidRPr="00350D9F" w14:paraId="56AD2319" w14:textId="77777777" w:rsidTr="00044F4B">
        <w:trPr>
          <w:trHeight w:val="454"/>
        </w:trPr>
        <w:tc>
          <w:tcPr>
            <w:tcW w:w="9260" w:type="dxa"/>
            <w:gridSpan w:val="2"/>
            <w:shd w:val="clear" w:color="auto" w:fill="D9D9D9" w:themeFill="background1" w:themeFillShade="D9"/>
            <w:vAlign w:val="center"/>
          </w:tcPr>
          <w:p w14:paraId="32ADF56D" w14:textId="77777777" w:rsidR="00AD61B7" w:rsidRPr="00350D9F" w:rsidRDefault="00AD61B7" w:rsidP="00044F4B">
            <w:pPr>
              <w:rPr>
                <w:rFonts w:ascii="Oslo Sans Office" w:hAnsi="Oslo Sans Office"/>
                <w:szCs w:val="20"/>
              </w:rPr>
            </w:pPr>
            <w:r w:rsidRPr="00350D9F">
              <w:rPr>
                <w:rFonts w:ascii="Oslo Sans Office" w:hAnsi="Oslo Sans Office"/>
                <w:szCs w:val="20"/>
              </w:rPr>
              <w:t>Massetransport fra Fornebu sør</w:t>
            </w:r>
          </w:p>
        </w:tc>
      </w:tr>
      <w:tr w:rsidR="00AD61B7" w:rsidRPr="00350D9F" w14:paraId="36A6E9B2" w14:textId="77777777" w:rsidTr="00044F4B">
        <w:trPr>
          <w:trHeight w:val="454"/>
        </w:trPr>
        <w:tc>
          <w:tcPr>
            <w:tcW w:w="1838" w:type="dxa"/>
            <w:vAlign w:val="center"/>
          </w:tcPr>
          <w:p w14:paraId="4B286161" w14:textId="77777777" w:rsidR="00AD61B7" w:rsidRPr="00350D9F" w:rsidRDefault="00AD61B7" w:rsidP="00044F4B">
            <w:pPr>
              <w:rPr>
                <w:rFonts w:ascii="Oslo Sans Office" w:hAnsi="Oslo Sans Office"/>
                <w:szCs w:val="20"/>
              </w:rPr>
            </w:pPr>
            <w:r w:rsidRPr="00350D9F">
              <w:rPr>
                <w:rFonts w:ascii="Oslo Sans Office" w:hAnsi="Oslo Sans Office"/>
                <w:szCs w:val="20"/>
              </w:rPr>
              <w:t>Mandag - Fredag</w:t>
            </w:r>
          </w:p>
        </w:tc>
        <w:tc>
          <w:tcPr>
            <w:tcW w:w="7422" w:type="dxa"/>
            <w:vAlign w:val="center"/>
          </w:tcPr>
          <w:p w14:paraId="672CA445"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23:00</w:t>
            </w:r>
          </w:p>
        </w:tc>
      </w:tr>
      <w:tr w:rsidR="00AD61B7" w:rsidRPr="00350D9F" w14:paraId="2FDA27B1" w14:textId="77777777" w:rsidTr="00044F4B">
        <w:trPr>
          <w:trHeight w:val="454"/>
        </w:trPr>
        <w:tc>
          <w:tcPr>
            <w:tcW w:w="1838" w:type="dxa"/>
            <w:vAlign w:val="center"/>
          </w:tcPr>
          <w:p w14:paraId="3C602A74" w14:textId="77777777" w:rsidR="00AD61B7" w:rsidRPr="00350D9F" w:rsidRDefault="00AD61B7" w:rsidP="00044F4B">
            <w:pPr>
              <w:rPr>
                <w:rFonts w:ascii="Oslo Sans Office" w:hAnsi="Oslo Sans Office"/>
                <w:szCs w:val="20"/>
              </w:rPr>
            </w:pPr>
            <w:r w:rsidRPr="00350D9F">
              <w:rPr>
                <w:rFonts w:ascii="Oslo Sans Office" w:hAnsi="Oslo Sans Office"/>
                <w:szCs w:val="20"/>
              </w:rPr>
              <w:t>Lørdag</w:t>
            </w:r>
          </w:p>
        </w:tc>
        <w:tc>
          <w:tcPr>
            <w:tcW w:w="7422" w:type="dxa"/>
            <w:vAlign w:val="center"/>
          </w:tcPr>
          <w:p w14:paraId="50498758" w14:textId="77777777" w:rsidR="00AD61B7" w:rsidRPr="00350D9F" w:rsidRDefault="00AD61B7" w:rsidP="00044F4B">
            <w:pPr>
              <w:rPr>
                <w:rFonts w:ascii="Oslo Sans Office" w:hAnsi="Oslo Sans Office"/>
                <w:szCs w:val="20"/>
              </w:rPr>
            </w:pPr>
            <w:r w:rsidRPr="00350D9F">
              <w:rPr>
                <w:rFonts w:ascii="Oslo Sans Office" w:hAnsi="Oslo Sans Office"/>
                <w:szCs w:val="20"/>
              </w:rPr>
              <w:t>Kl. 07:00 – kl. 19:00</w:t>
            </w:r>
          </w:p>
        </w:tc>
      </w:tr>
      <w:tr w:rsidR="00AD61B7" w:rsidRPr="00350D9F" w14:paraId="082CF2DA" w14:textId="77777777" w:rsidTr="00044F4B">
        <w:trPr>
          <w:trHeight w:val="454"/>
        </w:trPr>
        <w:tc>
          <w:tcPr>
            <w:tcW w:w="9260" w:type="dxa"/>
            <w:gridSpan w:val="2"/>
            <w:shd w:val="clear" w:color="auto" w:fill="D9D9D9" w:themeFill="background1" w:themeFillShade="D9"/>
            <w:vAlign w:val="center"/>
          </w:tcPr>
          <w:p w14:paraId="5F317A48" w14:textId="77777777" w:rsidR="00AD61B7" w:rsidRPr="00350D9F" w:rsidRDefault="00AD61B7" w:rsidP="00044F4B">
            <w:pPr>
              <w:rPr>
                <w:rFonts w:ascii="Oslo Sans Office" w:hAnsi="Oslo Sans Office"/>
                <w:szCs w:val="20"/>
              </w:rPr>
            </w:pPr>
            <w:r w:rsidRPr="00350D9F">
              <w:rPr>
                <w:rFonts w:ascii="Oslo Sans Office" w:hAnsi="Oslo Sans Office"/>
                <w:szCs w:val="20"/>
              </w:rPr>
              <w:t>Massetransport fra Fornebuveien 50 (tverrslaget)</w:t>
            </w:r>
          </w:p>
        </w:tc>
      </w:tr>
      <w:tr w:rsidR="00AD61B7" w:rsidRPr="00350D9F" w14:paraId="49E51910" w14:textId="77777777" w:rsidTr="00044F4B">
        <w:trPr>
          <w:trHeight w:val="454"/>
        </w:trPr>
        <w:tc>
          <w:tcPr>
            <w:tcW w:w="1838" w:type="dxa"/>
            <w:vAlign w:val="center"/>
          </w:tcPr>
          <w:p w14:paraId="3F6D4EBE" w14:textId="77777777" w:rsidR="00AD61B7" w:rsidRPr="00350D9F" w:rsidRDefault="00AD61B7" w:rsidP="00044F4B">
            <w:pPr>
              <w:rPr>
                <w:rFonts w:ascii="Oslo Sans Office" w:hAnsi="Oslo Sans Office"/>
                <w:szCs w:val="20"/>
              </w:rPr>
            </w:pPr>
            <w:r w:rsidRPr="00350D9F">
              <w:rPr>
                <w:rFonts w:ascii="Oslo Sans Office" w:hAnsi="Oslo Sans Office"/>
                <w:szCs w:val="20"/>
              </w:rPr>
              <w:t>Mandag - Lørdag</w:t>
            </w:r>
          </w:p>
        </w:tc>
        <w:tc>
          <w:tcPr>
            <w:tcW w:w="7422" w:type="dxa"/>
            <w:vAlign w:val="center"/>
          </w:tcPr>
          <w:p w14:paraId="5F7295AE" w14:textId="77777777" w:rsidR="00AD61B7" w:rsidRPr="00350D9F" w:rsidRDefault="00AD61B7" w:rsidP="00044F4B">
            <w:pPr>
              <w:rPr>
                <w:rFonts w:ascii="Oslo Sans Office" w:hAnsi="Oslo Sans Office"/>
                <w:szCs w:val="20"/>
              </w:rPr>
            </w:pPr>
            <w:r w:rsidRPr="00350D9F">
              <w:rPr>
                <w:rFonts w:ascii="Oslo Sans Office" w:hAnsi="Oslo Sans Office"/>
                <w:szCs w:val="20"/>
              </w:rPr>
              <w:t>Døgnkontinuerlig</w:t>
            </w:r>
          </w:p>
        </w:tc>
      </w:tr>
    </w:tbl>
    <w:p w14:paraId="74FF6761" w14:textId="77777777" w:rsidR="00AD61B7" w:rsidRPr="00350D9F" w:rsidRDefault="00AD61B7" w:rsidP="00AD61B7">
      <w:pPr>
        <w:rPr>
          <w:rFonts w:ascii="Oslo Sans Office" w:hAnsi="Oslo Sans Office"/>
          <w:szCs w:val="20"/>
        </w:rPr>
      </w:pPr>
    </w:p>
    <w:p w14:paraId="052DFC03" w14:textId="77777777" w:rsidR="00AD61B7" w:rsidRPr="00350D9F" w:rsidRDefault="00AD61B7" w:rsidP="00AD61B7">
      <w:pPr>
        <w:rPr>
          <w:rFonts w:ascii="Oslo Sans Office" w:hAnsi="Oslo Sans Office"/>
          <w:szCs w:val="20"/>
        </w:rPr>
      </w:pPr>
    </w:p>
    <w:p w14:paraId="5029B7A9" w14:textId="77777777" w:rsidR="00AD61B7" w:rsidRPr="00AD61B7" w:rsidRDefault="00AD61B7" w:rsidP="00AD61B7">
      <w:pPr>
        <w:pStyle w:val="Overskrift1"/>
      </w:pPr>
      <w:r w:rsidRPr="00AD61B7">
        <w:t>Massetransport</w:t>
      </w:r>
    </w:p>
    <w:p w14:paraId="6B77AD8D" w14:textId="77777777" w:rsidR="00AD61B7" w:rsidRPr="00350D9F" w:rsidRDefault="00AD61B7" w:rsidP="00AD61B7">
      <w:pPr>
        <w:rPr>
          <w:rFonts w:ascii="Oslo Sans Office" w:hAnsi="Oslo Sans Office"/>
          <w:szCs w:val="20"/>
        </w:rPr>
      </w:pPr>
      <w:r w:rsidRPr="00350D9F">
        <w:rPr>
          <w:rFonts w:ascii="Oslo Sans Office" w:hAnsi="Oslo Sans Office"/>
          <w:szCs w:val="20"/>
        </w:rPr>
        <w:t>All massetransport og alle transportaktiviteter er nøye planlagt og vil foregå fra anleggsområdet, via Snarøyveien. Prosjektet vil bruke Fornebu gjenvinningsanlegg så langt det har kapasitet. Øvrige overskuddsmasser er planlagt transportert via Snarøyveien ut av Fornebulandet til forskjellige deponier.</w:t>
      </w:r>
    </w:p>
    <w:p w14:paraId="6949EE49" w14:textId="77777777" w:rsidR="00AD61B7" w:rsidRPr="00350D9F" w:rsidRDefault="00AD61B7" w:rsidP="00AD61B7">
      <w:pPr>
        <w:rPr>
          <w:rFonts w:ascii="Oslo Sans Office" w:hAnsi="Oslo Sans Office"/>
          <w:szCs w:val="20"/>
        </w:rPr>
      </w:pPr>
    </w:p>
    <w:p w14:paraId="54474E4B" w14:textId="77777777" w:rsidR="00AD61B7" w:rsidRPr="00350D9F" w:rsidRDefault="00AD61B7" w:rsidP="00AD61B7">
      <w:pPr>
        <w:pStyle w:val="Overskrift1"/>
      </w:pPr>
      <w:r w:rsidRPr="00350D9F">
        <w:t xml:space="preserve">Overvåkning av støv, støy og </w:t>
      </w:r>
      <w:r w:rsidRPr="00AD61B7">
        <w:t>vibrasjoner</w:t>
      </w:r>
      <w:r w:rsidRPr="00350D9F">
        <w:t xml:space="preserve"> </w:t>
      </w:r>
    </w:p>
    <w:p w14:paraId="4E93830A" w14:textId="77777777" w:rsidR="00AD61B7" w:rsidRPr="00350D9F" w:rsidRDefault="00AD61B7" w:rsidP="00AD61B7">
      <w:pPr>
        <w:rPr>
          <w:rFonts w:ascii="Oslo Sans Office" w:hAnsi="Oslo Sans Office"/>
          <w:szCs w:val="20"/>
        </w:rPr>
      </w:pPr>
    </w:p>
    <w:p w14:paraId="0C16F0C6" w14:textId="77777777" w:rsidR="00AD61B7" w:rsidRPr="00350D9F" w:rsidRDefault="00AD61B7" w:rsidP="00AD61B7">
      <w:pPr>
        <w:rPr>
          <w:rFonts w:ascii="Oslo Sans Office" w:hAnsi="Oslo Sans Office"/>
          <w:szCs w:val="20"/>
        </w:rPr>
      </w:pPr>
      <w:r w:rsidRPr="00350D9F">
        <w:rPr>
          <w:rFonts w:ascii="Oslo Sans Office" w:hAnsi="Oslo Sans Office"/>
          <w:szCs w:val="20"/>
        </w:rPr>
        <w:t xml:space="preserve">Fornebubanen vil under hele anleggsperioden overvåke støv, støy og vibrasjoner forårsaket av anleggsarbeidene. Støymålere, støvnedfallsbøtter og vibrasjonsmålere som kontinuerlig måler de nevnte parameterne er allerede montert opp på utvalgte bygg og konstruksjoner rundt anleggsområdet. Forcit/Nexconsult utfører dette arbeidet på vegne av Fornebubanen. </w:t>
      </w:r>
    </w:p>
    <w:p w14:paraId="671FA31C" w14:textId="77777777" w:rsidR="00AD61B7" w:rsidRPr="00350D9F" w:rsidRDefault="00AD61B7" w:rsidP="00AD61B7">
      <w:pPr>
        <w:rPr>
          <w:rFonts w:ascii="Oslo Sans Office" w:hAnsi="Oslo Sans Office"/>
          <w:szCs w:val="20"/>
        </w:rPr>
      </w:pPr>
    </w:p>
    <w:p w14:paraId="43C15871" w14:textId="77777777" w:rsidR="00AD61B7" w:rsidRPr="00350D9F" w:rsidRDefault="00AD61B7" w:rsidP="00AD61B7">
      <w:pPr>
        <w:rPr>
          <w:rFonts w:ascii="Oslo Sans Office" w:hAnsi="Oslo Sans Office"/>
          <w:szCs w:val="20"/>
        </w:rPr>
      </w:pPr>
      <w:r w:rsidRPr="00350D9F">
        <w:rPr>
          <w:rFonts w:ascii="Oslo Sans Office" w:hAnsi="Oslo Sans Office"/>
          <w:szCs w:val="20"/>
        </w:rPr>
        <w:t>Fornebubanen vil sørge for at støv, støy og vibrasjoner holder seg innenfor gjeldende grenseverdier gitt av aktuelle standarder og utslippstillatelser. Utførende entreprenør vil også utføre spesielle tiltak for å dempe støy og redusere mengden nedfallsstøv forårsaket av anleggsarbeidene.</w:t>
      </w:r>
    </w:p>
    <w:p w14:paraId="6B6AB6C6" w14:textId="77777777" w:rsidR="00AD61B7" w:rsidRPr="00350D9F" w:rsidRDefault="00AD61B7" w:rsidP="00AD61B7">
      <w:pPr>
        <w:rPr>
          <w:rFonts w:ascii="Oslo Sans Office" w:hAnsi="Oslo Sans Office"/>
          <w:szCs w:val="20"/>
        </w:rPr>
      </w:pPr>
    </w:p>
    <w:p w14:paraId="77F2ADF5" w14:textId="77777777" w:rsidR="00AD61B7" w:rsidRPr="00350D9F" w:rsidRDefault="00AD61B7" w:rsidP="00AD61B7">
      <w:pPr>
        <w:rPr>
          <w:rFonts w:ascii="Oslo Sans Office" w:hAnsi="Oslo Sans Office"/>
          <w:szCs w:val="20"/>
        </w:rPr>
      </w:pPr>
    </w:p>
    <w:p w14:paraId="34087CBA" w14:textId="77777777" w:rsidR="00AD61B7" w:rsidRPr="00AD61B7" w:rsidRDefault="00AD61B7" w:rsidP="00AD61B7">
      <w:pPr>
        <w:pStyle w:val="Overskrift1"/>
      </w:pPr>
      <w:r w:rsidRPr="00AD61B7">
        <w:t>Bygningsbesiktigelse</w:t>
      </w:r>
    </w:p>
    <w:p w14:paraId="44A5B4A0" w14:textId="77777777" w:rsidR="00AD61B7" w:rsidRPr="00350D9F" w:rsidRDefault="00AD61B7" w:rsidP="00AD61B7">
      <w:pPr>
        <w:pStyle w:val="NormalWeb"/>
        <w:rPr>
          <w:rFonts w:ascii="Oslo Sans Office" w:hAnsi="Oslo Sans Office" w:cs="Segoe UI"/>
          <w:sz w:val="20"/>
          <w:szCs w:val="20"/>
        </w:rPr>
      </w:pPr>
      <w:r w:rsidRPr="00350D9F">
        <w:rPr>
          <w:rFonts w:ascii="Oslo Sans Office" w:hAnsi="Oslo Sans Office" w:cs="Segoe UI"/>
          <w:sz w:val="20"/>
          <w:szCs w:val="20"/>
        </w:rPr>
        <w:t>Forcit/Nexconsult på vegne av Fornebubanen utfører bygningsbesiktigelse innenfor 100 m på hver side av traseen. Besiktigelsen innebærer at bygg og konstruksjoner blir filmet innvendig og utvendig i forkant av anleggsarbeidene.</w:t>
      </w:r>
    </w:p>
    <w:p w14:paraId="240F3BCA" w14:textId="77777777" w:rsidR="00AD61B7" w:rsidRPr="00350D9F" w:rsidRDefault="00AD61B7" w:rsidP="00AD61B7">
      <w:pPr>
        <w:rPr>
          <w:rFonts w:ascii="Oslo Sans Office" w:hAnsi="Oslo Sans Office"/>
          <w:szCs w:val="20"/>
        </w:rPr>
      </w:pPr>
    </w:p>
    <w:p w14:paraId="777569CE" w14:textId="0061F00C" w:rsidR="00AD61B7" w:rsidRPr="00350D9F" w:rsidRDefault="00AD61B7" w:rsidP="00AD61B7">
      <w:pPr>
        <w:rPr>
          <w:rFonts w:ascii="Oslo Sans Office" w:eastAsia="Times New Roman" w:hAnsi="Oslo Sans Office" w:cs="Times New Roman"/>
          <w:b/>
          <w:i/>
          <w:color w:val="000000"/>
          <w:szCs w:val="20"/>
        </w:rPr>
      </w:pPr>
      <w:r w:rsidRPr="00350D9F">
        <w:rPr>
          <w:rFonts w:ascii="Oslo Sans Office" w:eastAsia="Times New Roman" w:hAnsi="Oslo Sans Office" w:cs="Times New Roman"/>
          <w:b/>
          <w:i/>
          <w:color w:val="000000"/>
          <w:szCs w:val="20"/>
        </w:rPr>
        <w:t>Har du spørsmål om Fornebubanens forestående arbeider på strekningen Lysaker Fornebu, ta kontakt med Fornebubanens nabokontakt Hilde Elisabeth Håve</w:t>
      </w:r>
      <w:r>
        <w:rPr>
          <w:rFonts w:ascii="Oslo Sans Office" w:eastAsia="Times New Roman" w:hAnsi="Oslo Sans Office" w:cs="Times New Roman"/>
          <w:b/>
          <w:i/>
          <w:color w:val="000000"/>
          <w:szCs w:val="20"/>
        </w:rPr>
        <w:t xml:space="preserve">, </w:t>
      </w:r>
      <w:hyperlink r:id="rId10" w:history="1">
        <w:r w:rsidRPr="00E94E93">
          <w:rPr>
            <w:rStyle w:val="Hyperkobling"/>
            <w:rFonts w:ascii="Oslo Sans Office" w:eastAsia="Times New Roman" w:hAnsi="Oslo Sans Office" w:cs="Times New Roman"/>
            <w:b/>
            <w:i/>
            <w:szCs w:val="20"/>
          </w:rPr>
          <w:t>postmottak@fob.oslo.kommune.no</w:t>
        </w:r>
      </w:hyperlink>
      <w:r>
        <w:rPr>
          <w:rFonts w:ascii="Oslo Sans Office" w:eastAsia="Times New Roman" w:hAnsi="Oslo Sans Office" w:cs="Times New Roman"/>
          <w:b/>
          <w:i/>
          <w:color w:val="000000"/>
          <w:szCs w:val="20"/>
        </w:rPr>
        <w:t xml:space="preserve"> </w:t>
      </w:r>
    </w:p>
    <w:p w14:paraId="6E68F13B" w14:textId="77777777" w:rsidR="00AD61B7" w:rsidRPr="00350D9F" w:rsidRDefault="00AD61B7" w:rsidP="00AD61B7">
      <w:pPr>
        <w:rPr>
          <w:rFonts w:ascii="Oslo Sans Office" w:eastAsia="Times New Roman" w:hAnsi="Oslo Sans Office" w:cs="Times New Roman"/>
          <w:color w:val="000000"/>
          <w:szCs w:val="20"/>
        </w:rPr>
      </w:pPr>
      <w:bookmarkStart w:id="12" w:name="_GoBack"/>
      <w:bookmarkEnd w:id="12"/>
    </w:p>
    <w:p w14:paraId="4AFB45C4" w14:textId="77777777" w:rsidR="00AD61B7" w:rsidRPr="00350D9F" w:rsidRDefault="00AD61B7" w:rsidP="00AD61B7">
      <w:pPr>
        <w:pStyle w:val="Ingenmellomrom"/>
        <w:keepNext/>
        <w:keepLines/>
        <w:rPr>
          <w:rFonts w:ascii="Oslo Sans Office" w:hAnsi="Oslo Sans Office"/>
          <w:szCs w:val="20"/>
        </w:rPr>
      </w:pPr>
    </w:p>
    <w:tbl>
      <w:tblPr>
        <w:tblStyle w:val="Creunaenkel"/>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80" w:firstRow="0" w:lastRow="0" w:firstColumn="1" w:lastColumn="0" w:noHBand="0" w:noVBand="1"/>
      </w:tblPr>
      <w:tblGrid>
        <w:gridCol w:w="4649"/>
        <w:gridCol w:w="4649"/>
      </w:tblGrid>
      <w:tr w:rsidR="00AD61B7" w:rsidRPr="00350D9F" w14:paraId="6983E122" w14:textId="77777777" w:rsidTr="00044F4B">
        <w:trPr>
          <w:trHeight w:val="273"/>
        </w:trPr>
        <w:tc>
          <w:tcPr>
            <w:tcW w:w="4649" w:type="dxa"/>
          </w:tcPr>
          <w:p w14:paraId="24B0483F" w14:textId="77777777" w:rsidR="00AD61B7" w:rsidRPr="00350D9F" w:rsidRDefault="00AD61B7" w:rsidP="00044F4B">
            <w:pPr>
              <w:pStyle w:val="Ingenmellomrom"/>
              <w:keepNext/>
              <w:keepLines/>
              <w:rPr>
                <w:rFonts w:ascii="Oslo Sans Office" w:hAnsi="Oslo Sans Office"/>
                <w:szCs w:val="20"/>
              </w:rPr>
            </w:pPr>
            <w:bookmarkStart w:id="13" w:name="Tekst9"/>
            <w:r w:rsidRPr="00350D9F">
              <w:rPr>
                <w:rFonts w:ascii="Oslo Sans Office" w:hAnsi="Oslo Sans Office"/>
                <w:szCs w:val="20"/>
              </w:rPr>
              <w:t xml:space="preserve">Ola Skjegstad Langset </w:t>
            </w:r>
          </w:p>
        </w:tc>
        <w:bookmarkEnd w:id="13"/>
        <w:tc>
          <w:tcPr>
            <w:tcW w:w="4649" w:type="dxa"/>
          </w:tcPr>
          <w:p w14:paraId="19D05CC6" w14:textId="77777777" w:rsidR="00AD61B7" w:rsidRPr="00350D9F" w:rsidRDefault="00AD61B7" w:rsidP="00044F4B">
            <w:pPr>
              <w:pStyle w:val="Ingenmellomrom"/>
              <w:keepNext/>
              <w:keepLines/>
              <w:rPr>
                <w:rFonts w:ascii="Oslo Sans Office" w:hAnsi="Oslo Sans Office"/>
                <w:color w:val="auto"/>
                <w:szCs w:val="20"/>
              </w:rPr>
            </w:pPr>
            <w:r w:rsidRPr="00350D9F">
              <w:rPr>
                <w:rFonts w:ascii="Oslo Sans Office" w:hAnsi="Oslo Sans Office"/>
                <w:color w:val="auto"/>
                <w:szCs w:val="20"/>
              </w:rPr>
              <w:t>Hilde Elisabeth Håve</w:t>
            </w:r>
          </w:p>
        </w:tc>
      </w:tr>
      <w:tr w:rsidR="00AD61B7" w:rsidRPr="00350D9F" w14:paraId="1FD44F70" w14:textId="77777777" w:rsidTr="00044F4B">
        <w:trPr>
          <w:trHeight w:val="20"/>
        </w:trPr>
        <w:tc>
          <w:tcPr>
            <w:tcW w:w="4649" w:type="dxa"/>
          </w:tcPr>
          <w:p w14:paraId="0360C0F4" w14:textId="490799B2" w:rsidR="00AD61B7" w:rsidRPr="00350D9F" w:rsidRDefault="00AD61B7" w:rsidP="00044F4B">
            <w:pPr>
              <w:pStyle w:val="Ingenmellomrom"/>
              <w:keepNext/>
              <w:keepLines/>
              <w:rPr>
                <w:rFonts w:ascii="Oslo Sans Office" w:hAnsi="Oslo Sans Office"/>
                <w:szCs w:val="20"/>
              </w:rPr>
            </w:pPr>
            <w:r>
              <w:rPr>
                <w:rFonts w:ascii="Oslo Sans Office" w:hAnsi="Oslo Sans Office"/>
                <w:szCs w:val="20"/>
              </w:rPr>
              <w:t>b</w:t>
            </w:r>
            <w:r w:rsidRPr="00350D9F">
              <w:rPr>
                <w:rFonts w:ascii="Oslo Sans Office" w:hAnsi="Oslo Sans Office"/>
                <w:szCs w:val="20"/>
              </w:rPr>
              <w:t>yggeleder, Lysaker - Fornebu</w:t>
            </w:r>
          </w:p>
        </w:tc>
        <w:tc>
          <w:tcPr>
            <w:tcW w:w="4649" w:type="dxa"/>
          </w:tcPr>
          <w:p w14:paraId="31D6FDD3" w14:textId="46F0A490" w:rsidR="00AD61B7" w:rsidRPr="00350D9F" w:rsidRDefault="00AD61B7" w:rsidP="00AD61B7">
            <w:pPr>
              <w:pStyle w:val="Ingenmellomrom"/>
              <w:keepNext/>
              <w:keepLines/>
              <w:rPr>
                <w:rFonts w:ascii="Oslo Sans Office" w:hAnsi="Oslo Sans Office"/>
                <w:color w:val="auto"/>
                <w:szCs w:val="20"/>
              </w:rPr>
            </w:pPr>
            <w:r>
              <w:rPr>
                <w:rFonts w:ascii="Oslo Sans Office" w:hAnsi="Oslo Sans Office"/>
                <w:color w:val="auto"/>
                <w:szCs w:val="20"/>
              </w:rPr>
              <w:t>k</w:t>
            </w:r>
            <w:r w:rsidRPr="00350D9F">
              <w:rPr>
                <w:rFonts w:ascii="Oslo Sans Office" w:hAnsi="Oslo Sans Office"/>
                <w:color w:val="auto"/>
                <w:szCs w:val="20"/>
              </w:rPr>
              <w:t>ommunikasjonsrådgiver/nabokontakt</w:t>
            </w:r>
          </w:p>
        </w:tc>
      </w:tr>
    </w:tbl>
    <w:p w14:paraId="7B96CCB8" w14:textId="52717893" w:rsidR="0054204B" w:rsidRPr="00D15E91" w:rsidRDefault="0054204B" w:rsidP="0054204B">
      <w:pPr>
        <w:pStyle w:val="Ingenmellomrom"/>
        <w:keepNext/>
        <w:keepLines/>
      </w:pPr>
    </w:p>
    <w:tbl>
      <w:tblPr>
        <w:tblStyle w:val="Tabellrutenett"/>
        <w:tblpPr w:leftFromText="141" w:rightFromText="141" w:vertAnchor="text" w:horzAnchor="margin" w:tblpY="6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54204B" w:rsidRPr="00D15E91" w14:paraId="10163751" w14:textId="77777777" w:rsidTr="00500289">
        <w:trPr>
          <w:tblHeader/>
          <w:hidden/>
        </w:trPr>
        <w:tc>
          <w:tcPr>
            <w:tcW w:w="9356" w:type="dxa"/>
            <w:hideMark/>
          </w:tcPr>
          <w:p w14:paraId="6338AB73" w14:textId="77777777" w:rsidR="0054204B" w:rsidRPr="00D15E91" w:rsidRDefault="0054204B" w:rsidP="00500289">
            <w:pPr>
              <w:pStyle w:val="Kopiogvedlegg"/>
              <w:ind w:left="-110"/>
              <w:rPr>
                <w:b/>
                <w:vanish/>
              </w:rPr>
            </w:pPr>
            <w:r w:rsidRPr="00D15E91">
              <w:rPr>
                <w:vanish/>
              </w:rPr>
              <w:t>Vedlegg</w:t>
            </w:r>
          </w:p>
        </w:tc>
      </w:tr>
      <w:tr w:rsidR="0054204B" w:rsidRPr="00D15E91" w14:paraId="35E566FE" w14:textId="77777777" w:rsidTr="00500289">
        <w:trPr>
          <w:trHeight w:val="260"/>
          <w:hidden/>
        </w:trPr>
        <w:tc>
          <w:tcPr>
            <w:tcW w:w="9356" w:type="dxa"/>
            <w:hideMark/>
          </w:tcPr>
          <w:p w14:paraId="3F54DE6A" w14:textId="7C9AF360" w:rsidR="0054204B" w:rsidRPr="00D15E91" w:rsidRDefault="00DC5D90" w:rsidP="00500289">
            <w:pPr>
              <w:ind w:left="-69" w:hanging="41"/>
              <w:rPr>
                <w:vanish/>
              </w:rPr>
            </w:pPr>
            <w:sdt>
              <w:sdtPr>
                <w:rPr>
                  <w:vanish/>
                  <w:sz w:val="16"/>
                  <w:szCs w:val="16"/>
                </w:rPr>
                <w:alias w:val="TblVedlegg__ndb_Tittel___1___1"/>
                <w:tag w:val="TblVedlegg__ndb_Tittel___1___1"/>
                <w:id w:val="37727084"/>
                <w:dataBinding w:xpath="/document/body/TblVedlegg/table/row[1]/cell[1]" w:storeItemID="{AD0A93F1-02B8-4926-923C-DEC46443989C}"/>
                <w:text/>
              </w:sdtPr>
              <w:sdtEndPr/>
              <w:sdtContent>
                <w:bookmarkStart w:id="14" w:name="TblVedlegg__ndb_Tittel___1___1"/>
                <w:r>
                  <w:rPr>
                    <w:vanish/>
                    <w:sz w:val="16"/>
                    <w:szCs w:val="16"/>
                  </w:rPr>
                  <w:t xml:space="preserve"> </w:t>
                </w:r>
              </w:sdtContent>
            </w:sdt>
            <w:bookmarkEnd w:id="14"/>
          </w:p>
        </w:tc>
      </w:tr>
    </w:tbl>
    <w:tbl>
      <w:tblPr>
        <w:tblpPr w:leftFromText="142" w:rightFromText="142" w:vertAnchor="text" w:horzAnchor="margin" w:tblpY="92"/>
        <w:tblW w:w="9464" w:type="dxa"/>
        <w:tblLayout w:type="fixed"/>
        <w:tblLook w:val="04A0" w:firstRow="1" w:lastRow="0" w:firstColumn="1" w:lastColumn="0" w:noHBand="0" w:noVBand="1"/>
      </w:tblPr>
      <w:tblGrid>
        <w:gridCol w:w="3137"/>
        <w:gridCol w:w="2950"/>
        <w:gridCol w:w="1120"/>
        <w:gridCol w:w="2257"/>
      </w:tblGrid>
      <w:tr w:rsidR="0054204B" w:rsidRPr="00D15E91" w14:paraId="20541BEA" w14:textId="77777777" w:rsidTr="00500289">
        <w:trPr>
          <w:tblHeader/>
        </w:trPr>
        <w:tc>
          <w:tcPr>
            <w:tcW w:w="9464" w:type="dxa"/>
            <w:gridSpan w:val="4"/>
            <w:vAlign w:val="center"/>
            <w:hideMark/>
          </w:tcPr>
          <w:p w14:paraId="52FF1EF9" w14:textId="77777777" w:rsidR="0054204B" w:rsidRPr="00D15E91" w:rsidRDefault="0054204B" w:rsidP="00500289">
            <w:pPr>
              <w:pStyle w:val="Kopiogvedlegg"/>
              <w:ind w:left="-110"/>
              <w:rPr>
                <w:b/>
              </w:rPr>
            </w:pPr>
            <w:r w:rsidRPr="00D15E91">
              <w:rPr>
                <w:szCs w:val="16"/>
              </w:rPr>
              <w:t>Mottakere:</w:t>
            </w:r>
          </w:p>
        </w:tc>
      </w:tr>
      <w:tr w:rsidR="0054204B" w:rsidRPr="00D15E91" w14:paraId="3CB95DDD" w14:textId="77777777" w:rsidTr="00500289">
        <w:tc>
          <w:tcPr>
            <w:tcW w:w="3137" w:type="dxa"/>
            <w:hideMark/>
          </w:tcPr>
          <w:p w14:paraId="55BF913C" w14:textId="77777777" w:rsidR="0054204B" w:rsidRPr="00D15E91" w:rsidRDefault="00DC5D90" w:rsidP="00AD61B7">
            <w:sdt>
              <w:sdtPr>
                <w:rPr>
                  <w:sz w:val="16"/>
                  <w:szCs w:val="16"/>
                </w:rPr>
                <w:alias w:val="TblAvsmot__Sdm_AmNavn___1___1"/>
                <w:tag w:val="TblAvsmot__Sdm_AmNavn___1___1"/>
                <w:id w:val="70389346"/>
                <w:dataBinding w:xpath="/document/body/TblAvsmot/table/row[1]/cell[1]" w:storeItemID="{AD0A93F1-02B8-4926-923C-DEC46443989C}"/>
                <w:text/>
              </w:sdtPr>
              <w:sdtEndPr/>
              <w:sdtContent>
                <w:bookmarkStart w:id="15" w:name="TblAvsmot__Sdm_AmNavn___1___1"/>
                <w:r w:rsidR="0054204B" w:rsidRPr="00D15E91">
                  <w:rPr>
                    <w:sz w:val="16"/>
                    <w:szCs w:val="16"/>
                  </w:rPr>
                  <w:t>berørte parter</w:t>
                </w:r>
              </w:sdtContent>
            </w:sdt>
            <w:bookmarkEnd w:id="15"/>
          </w:p>
        </w:tc>
        <w:tc>
          <w:tcPr>
            <w:tcW w:w="2950" w:type="dxa"/>
            <w:hideMark/>
          </w:tcPr>
          <w:p w14:paraId="3133919A" w14:textId="30EA026F" w:rsidR="0054204B" w:rsidRPr="00D15E91" w:rsidRDefault="00DC5D90" w:rsidP="00500289">
            <w:pPr>
              <w:pStyle w:val="Kopiogvedlegg"/>
              <w:rPr>
                <w:vanish/>
              </w:rPr>
            </w:pPr>
            <w:sdt>
              <w:sdtPr>
                <w:rPr>
                  <w:vanish/>
                </w:rPr>
                <w:alias w:val="TblAvsmot__Sdm_Amadr___1___2"/>
                <w:tag w:val="TblAvsmot__Sdm_Amadr___1___2"/>
                <w:id w:val="52591584"/>
                <w:dataBinding w:xpath="/document/body/TblAvsmot/table/row[1]/cell[2]" w:storeItemID="{AD0A93F1-02B8-4926-923C-DEC46443989C}"/>
                <w:text/>
              </w:sdtPr>
              <w:sdtEndPr>
                <w:rPr>
                  <w:szCs w:val="16"/>
                </w:rPr>
              </w:sdtEndPr>
              <w:sdtContent>
                <w:bookmarkStart w:id="16" w:name="TblAvsmot__Sdm_Amadr___1___2"/>
                <w:r>
                  <w:rPr>
                    <w:vanish/>
                  </w:rPr>
                  <w:t xml:space="preserve"> </w:t>
                </w:r>
              </w:sdtContent>
            </w:sdt>
            <w:bookmarkEnd w:id="16"/>
          </w:p>
        </w:tc>
        <w:tc>
          <w:tcPr>
            <w:tcW w:w="1120" w:type="dxa"/>
            <w:hideMark/>
          </w:tcPr>
          <w:p w14:paraId="22657C84" w14:textId="35A0692E" w:rsidR="0054204B" w:rsidRPr="00D15E91" w:rsidRDefault="00DC5D90" w:rsidP="00500289">
            <w:pPr>
              <w:pStyle w:val="Kopiogvedlegg"/>
              <w:rPr>
                <w:vanish/>
              </w:rPr>
            </w:pPr>
            <w:sdt>
              <w:sdtPr>
                <w:rPr>
                  <w:vanish/>
                </w:rPr>
                <w:alias w:val="TblAvsmot__Sdm_AmPostnr___1___3"/>
                <w:tag w:val="TblAvsmot__Sdm_AmPostnr___1___3"/>
                <w:id w:val="53516186"/>
                <w:dataBinding w:xpath="/document/body/TblAvsmot/table/row[1]/cell[3]" w:storeItemID="{AD0A93F1-02B8-4926-923C-DEC46443989C}"/>
                <w:text/>
              </w:sdtPr>
              <w:sdtEndPr/>
              <w:sdtContent>
                <w:bookmarkStart w:id="17" w:name="TblAvsmot__Sdm_AmPostnr___1___3"/>
                <w:r>
                  <w:rPr>
                    <w:vanish/>
                  </w:rPr>
                  <w:t xml:space="preserve"> </w:t>
                </w:r>
              </w:sdtContent>
            </w:sdt>
            <w:bookmarkEnd w:id="17"/>
          </w:p>
        </w:tc>
        <w:tc>
          <w:tcPr>
            <w:tcW w:w="2257" w:type="dxa"/>
            <w:hideMark/>
          </w:tcPr>
          <w:p w14:paraId="2A6696F1" w14:textId="05A4B7A9" w:rsidR="0054204B" w:rsidRPr="00D15E91" w:rsidRDefault="00DC5D90" w:rsidP="00500289">
            <w:pPr>
              <w:pStyle w:val="Kopiogvedlegg"/>
              <w:rPr>
                <w:vanish/>
              </w:rPr>
            </w:pPr>
            <w:sdt>
              <w:sdtPr>
                <w:rPr>
                  <w:vanish/>
                </w:rPr>
                <w:alias w:val="TblAvsmot__Sdm_Ampoststed___1___4"/>
                <w:tag w:val="TblAvsmot__Sdm_Ampoststed___1___4"/>
                <w:id w:val="189860748"/>
                <w:dataBinding w:xpath="/document/body/TblAvsmot/table/row[1]/cell[4]" w:storeItemID="{AD0A93F1-02B8-4926-923C-DEC46443989C}"/>
                <w:text/>
              </w:sdtPr>
              <w:sdtEndPr/>
              <w:sdtContent>
                <w:bookmarkStart w:id="18" w:name="TblAvsmot__Sdm_Ampoststed___1___4"/>
                <w:r>
                  <w:rPr>
                    <w:vanish/>
                  </w:rPr>
                  <w:t xml:space="preserve"> </w:t>
                </w:r>
              </w:sdtContent>
            </w:sdt>
            <w:bookmarkEnd w:id="18"/>
          </w:p>
        </w:tc>
      </w:tr>
    </w:tbl>
    <w:p w14:paraId="2E52B79C" w14:textId="77777777" w:rsidR="0054204B" w:rsidRPr="00D15E91" w:rsidRDefault="0054204B" w:rsidP="0054204B">
      <w:pPr>
        <w:spacing w:after="160" w:line="259" w:lineRule="auto"/>
        <w:rPr>
          <w:sz w:val="16"/>
        </w:rPr>
      </w:pPr>
    </w:p>
    <w:sectPr w:rsidR="0054204B" w:rsidRPr="00D15E91" w:rsidSect="00D44A50">
      <w:headerReference w:type="even" r:id="rId11"/>
      <w:headerReference w:type="default" r:id="rId12"/>
      <w:footerReference w:type="even" r:id="rId13"/>
      <w:footerReference w:type="default" r:id="rId14"/>
      <w:headerReference w:type="first" r:id="rId15"/>
      <w:footerReference w:type="first" r:id="rId16"/>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8C939" w14:textId="77777777" w:rsidR="00B7722B" w:rsidRDefault="00B7722B" w:rsidP="005D093C">
      <w:pPr>
        <w:spacing w:line="240" w:lineRule="auto"/>
      </w:pPr>
      <w:r>
        <w:separator/>
      </w:r>
    </w:p>
  </w:endnote>
  <w:endnote w:type="continuationSeparator" w:id="0">
    <w:p w14:paraId="5BE0B92D" w14:textId="77777777" w:rsidR="00B7722B" w:rsidRDefault="00B7722B" w:rsidP="005D0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2034D" w14:textId="77777777" w:rsidR="0053529E" w:rsidRDefault="0053529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2038A" w14:textId="77777777" w:rsidR="0053529E" w:rsidRDefault="0053529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00" w:firstRow="0" w:lastRow="0" w:firstColumn="0" w:lastColumn="0" w:noHBand="0" w:noVBand="1"/>
    </w:tblPr>
    <w:tblGrid>
      <w:gridCol w:w="426"/>
      <w:gridCol w:w="3544"/>
      <w:gridCol w:w="2977"/>
      <w:gridCol w:w="2835"/>
    </w:tblGrid>
    <w:tr w:rsidR="00D36F4F" w:rsidRPr="00DE1938" w14:paraId="17D1FB2C" w14:textId="77777777" w:rsidTr="00F763D5">
      <w:trPr>
        <w:trHeight w:val="20"/>
      </w:trPr>
      <w:tc>
        <w:tcPr>
          <w:tcW w:w="426" w:type="dxa"/>
          <w:vMerge w:val="restart"/>
        </w:tcPr>
        <w:p w14:paraId="492AF34A" w14:textId="77777777" w:rsidR="00D36F4F" w:rsidRPr="00DE1938" w:rsidRDefault="00D36F4F" w:rsidP="00D36F4F">
          <w:pPr>
            <w:pStyle w:val="Bunntekst"/>
            <w:jc w:val="right"/>
          </w:pPr>
          <w:r w:rsidRPr="00A67238">
            <w:rPr>
              <w:noProof/>
              <w:lang w:eastAsia="nb-NO"/>
            </w:rPr>
            <mc:AlternateContent>
              <mc:Choice Requires="wpg">
                <w:drawing>
                  <wp:anchor distT="0" distB="0" distL="114300" distR="114300" simplePos="0" relativeHeight="251660288" behindDoc="0" locked="0" layoutInCell="1" allowOverlap="1" wp14:anchorId="7809596A" wp14:editId="19B82D73">
                    <wp:simplePos x="0" y="0"/>
                    <wp:positionH relativeFrom="column">
                      <wp:posOffset>63500</wp:posOffset>
                    </wp:positionH>
                    <wp:positionV relativeFrom="paragraph">
                      <wp:posOffset>150114</wp:posOffset>
                    </wp:positionV>
                    <wp:extent cx="115200" cy="115200"/>
                    <wp:effectExtent l="0" t="38100" r="37465" b="37465"/>
                    <wp:wrapNone/>
                    <wp:docPr id="3" name="Gruppe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700000">
                              <a:off x="0" y="0"/>
                              <a:ext cx="115200" cy="115200"/>
                              <a:chOff x="-403" y="403"/>
                              <a:chExt cx="718996" cy="718189"/>
                            </a:xfrm>
                            <a:solidFill>
                              <a:schemeClr val="accent4"/>
                            </a:solidFill>
                          </wpg:grpSpPr>
                          <wps:wsp>
                            <wps:cNvPr id="4" name="Rektangel 4"/>
                            <wps:cNvSpPr/>
                            <wps:spPr>
                              <a:xfrm>
                                <a:off x="-403" y="403"/>
                                <a:ext cx="718996" cy="4019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ktangel 5"/>
                            <wps:cNvSpPr/>
                            <wps:spPr>
                              <a:xfrm rot="5400000">
                                <a:off x="160973" y="161377"/>
                                <a:ext cx="712474" cy="4019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74813" id="Gruppe 7" o:spid="_x0000_s1026" style="position:absolute;margin-left:5pt;margin-top:11.8pt;width:9.05pt;height:9.05pt;rotation:45;z-index:251660288;mso-width-relative:margin;mso-height-relative:margin" coordorigin="-4,4" coordsize="7189,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">
                    <o:lock v:ext="edit" aspectratio="t"/>
                    <v:rect id="Rektangel 4" o:spid="_x0000_s1027" style="position:absolute;left:-4;top:4;width:7189;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rect id="Rektangel 5" o:spid="_x0000_s1028" style="position:absolute;left:1610;top:1613;width:7124;height:40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" filled="f" stroked="f" strokeweight="1pt"/>
                  </v:group>
                </w:pict>
              </mc:Fallback>
            </mc:AlternateContent>
          </w:r>
        </w:p>
        <w:p w14:paraId="0FC44058" w14:textId="77777777" w:rsidR="00D36F4F" w:rsidRPr="00DE1938" w:rsidRDefault="00D36F4F" w:rsidP="00D36F4F">
          <w:pPr>
            <w:spacing w:line="192" w:lineRule="auto"/>
            <w:rPr>
              <w:noProof/>
            </w:rPr>
          </w:pPr>
        </w:p>
      </w:tc>
      <w:tc>
        <w:tcPr>
          <w:tcW w:w="3544" w:type="dxa"/>
        </w:tcPr>
        <w:p w14:paraId="76E51701" w14:textId="77777777" w:rsidR="00D36F4F" w:rsidRPr="00DE1938" w:rsidRDefault="00D36F4F" w:rsidP="00D36F4F">
          <w:pPr>
            <w:pStyle w:val="Bunntekst"/>
            <w:rPr>
              <w:rStyle w:val="Sterk"/>
            </w:rPr>
          </w:pPr>
        </w:p>
      </w:tc>
      <w:tc>
        <w:tcPr>
          <w:tcW w:w="2977" w:type="dxa"/>
        </w:tcPr>
        <w:p w14:paraId="4DB0738E" w14:textId="77777777" w:rsidR="00D36F4F" w:rsidRPr="00DE1938" w:rsidRDefault="00D36F4F" w:rsidP="00D36F4F">
          <w:pPr>
            <w:pStyle w:val="Bunntekst"/>
          </w:pPr>
        </w:p>
      </w:tc>
      <w:tc>
        <w:tcPr>
          <w:tcW w:w="2835" w:type="dxa"/>
        </w:tcPr>
        <w:p w14:paraId="054DE189" w14:textId="77777777" w:rsidR="00D36F4F" w:rsidRPr="00DE1938" w:rsidRDefault="00D36F4F" w:rsidP="00D36F4F">
          <w:pPr>
            <w:pStyle w:val="Bunntekst"/>
          </w:pPr>
        </w:p>
      </w:tc>
    </w:tr>
    <w:tr w:rsidR="00D36F4F" w:rsidRPr="00C74C77" w14:paraId="3C468281" w14:textId="77777777" w:rsidTr="00F763D5">
      <w:tc>
        <w:tcPr>
          <w:tcW w:w="426" w:type="dxa"/>
          <w:vMerge/>
        </w:tcPr>
        <w:p w14:paraId="6D9D7583" w14:textId="77777777" w:rsidR="00D36F4F" w:rsidRPr="00DE1938" w:rsidRDefault="00D36F4F" w:rsidP="00D36F4F">
          <w:pPr>
            <w:spacing w:line="192" w:lineRule="auto"/>
          </w:pPr>
        </w:p>
      </w:tc>
      <w:tc>
        <w:tcPr>
          <w:tcW w:w="3544" w:type="dxa"/>
        </w:tcPr>
        <w:p w14:paraId="4CB21B13" w14:textId="77777777" w:rsidR="00D36F4F" w:rsidRDefault="00D36F4F" w:rsidP="00D36F4F">
          <w:pPr>
            <w:pStyle w:val="Bunntekst"/>
            <w:rPr>
              <w:rStyle w:val="Sterk"/>
            </w:rPr>
          </w:pPr>
          <w:r w:rsidRPr="00DE1938">
            <w:rPr>
              <w:rStyle w:val="Sterk"/>
            </w:rPr>
            <w:t>Oslo kommune</w:t>
          </w:r>
        </w:p>
        <w:p w14:paraId="67C584BD" w14:textId="77777777" w:rsidR="00D36F4F" w:rsidRPr="00DE1938" w:rsidRDefault="00DC5D90" w:rsidP="00D36F4F">
          <w:pPr>
            <w:pStyle w:val="Bunntekst"/>
            <w:rPr>
              <w:rStyle w:val="Sterk"/>
            </w:rPr>
          </w:pPr>
          <w:sdt>
            <w:sdtPr>
              <w:rPr>
                <w:rStyle w:val="Sterk"/>
              </w:rPr>
              <w:alias w:val="Soa_Navn"/>
              <w:tag w:val="Soa_Navn"/>
              <w:id w:val="-2085208557"/>
              <w:dataBinding w:xpath="/document/header/Soa_Navn" w:storeItemID="{AD0A93F1-02B8-4926-923C-DEC46443989C}"/>
              <w:text/>
            </w:sdtPr>
            <w:sdtEndPr>
              <w:rPr>
                <w:rStyle w:val="Sterk"/>
              </w:rPr>
            </w:sdtEndPr>
            <w:sdtContent>
              <w:bookmarkStart w:id="20" w:name="Soa_Navn____1"/>
              <w:r w:rsidR="00D36F4F">
                <w:rPr>
                  <w:rStyle w:val="Sterk"/>
                </w:rPr>
                <w:t>Fornebubanen</w:t>
              </w:r>
            </w:sdtContent>
          </w:sdt>
          <w:bookmarkEnd w:id="20"/>
        </w:p>
        <w:p w14:paraId="1F822286" w14:textId="77777777" w:rsidR="00D36F4F" w:rsidRDefault="00DC5D90" w:rsidP="00D36F4F">
          <w:pPr>
            <w:pStyle w:val="Bunntekst"/>
            <w:rPr>
              <w:rStyle w:val="Sterk"/>
            </w:rPr>
          </w:pPr>
          <w:sdt>
            <w:sdtPr>
              <w:rPr>
                <w:rStyle w:val="Sterk"/>
              </w:rPr>
              <w:alias w:val="Sse_Navn"/>
              <w:tag w:val="Sse_Navn"/>
              <w:id w:val="1950354071"/>
              <w:dataBinding w:xpath="/document/footer/Sse_Navn" w:storeItemID="{AD0A93F1-02B8-4926-923C-DEC46443989C}"/>
              <w:text/>
            </w:sdtPr>
            <w:sdtEndPr>
              <w:rPr>
                <w:rStyle w:val="Sterk"/>
              </w:rPr>
            </w:sdtEndPr>
            <w:sdtContent>
              <w:bookmarkStart w:id="21" w:name="Sse_Navn"/>
              <w:r w:rsidR="00D36F4F">
                <w:rPr>
                  <w:rStyle w:val="Sterk"/>
                </w:rPr>
                <w:t>Administrasjon og HR</w:t>
              </w:r>
            </w:sdtContent>
          </w:sdt>
          <w:bookmarkEnd w:id="21"/>
        </w:p>
        <w:p w14:paraId="5E733CAE" w14:textId="77777777" w:rsidR="00D36F4F" w:rsidRPr="00DE1938" w:rsidRDefault="00D36F4F" w:rsidP="00D36F4F">
          <w:pPr>
            <w:pStyle w:val="Bunntekst"/>
            <w:rPr>
              <w:rStyle w:val="Sterk"/>
            </w:rPr>
          </w:pPr>
        </w:p>
      </w:tc>
      <w:tc>
        <w:tcPr>
          <w:tcW w:w="2977" w:type="dxa"/>
        </w:tcPr>
        <w:p w14:paraId="05EBBC6D" w14:textId="77777777" w:rsidR="00D36F4F" w:rsidRPr="00DE1938" w:rsidRDefault="00D36F4F" w:rsidP="00D36F4F">
          <w:pPr>
            <w:pStyle w:val="Bunntekst"/>
          </w:pPr>
          <w:r w:rsidRPr="00DE1938">
            <w:t>Besøksadresse:</w:t>
          </w:r>
        </w:p>
        <w:p w14:paraId="3FA85393" w14:textId="77777777" w:rsidR="00D36F4F" w:rsidRDefault="00DC5D90" w:rsidP="00D36F4F">
          <w:pPr>
            <w:pStyle w:val="Bunntekst"/>
          </w:pPr>
          <w:sdt>
            <w:sdtPr>
              <w:alias w:val="Sse_besoeksadr"/>
              <w:tag w:val="Sse_besoeksadr"/>
              <w:id w:val="826711142"/>
              <w:dataBinding w:xpath="/document/footer/Sse_besoeksadr" w:storeItemID="{AD0A93F1-02B8-4926-923C-DEC46443989C}"/>
              <w:text/>
            </w:sdtPr>
            <w:sdtEndPr/>
            <w:sdtContent>
              <w:bookmarkStart w:id="22" w:name="Sse_besoeksadr"/>
              <w:r w:rsidR="00D36F4F">
                <w:t>Lysaker Torg 45, 1366 LYSAKER</w:t>
              </w:r>
            </w:sdtContent>
          </w:sdt>
          <w:bookmarkEnd w:id="22"/>
          <w:r w:rsidR="00D36F4F" w:rsidRPr="00DE1938">
            <w:t xml:space="preserve">, </w:t>
          </w:r>
        </w:p>
        <w:p w14:paraId="379B0E29" w14:textId="77777777" w:rsidR="00D36F4F" w:rsidRDefault="00D36F4F" w:rsidP="00D36F4F">
          <w:pPr>
            <w:pStyle w:val="Bunntekst"/>
          </w:pPr>
          <w:r w:rsidRPr="00DE1938">
            <w:t>Postadresse:</w:t>
          </w:r>
        </w:p>
        <w:p w14:paraId="527B19FA" w14:textId="77777777" w:rsidR="00D36F4F" w:rsidRPr="00DE1938" w:rsidRDefault="00DC5D90" w:rsidP="00D36F4F">
          <w:pPr>
            <w:pStyle w:val="Bunntekst"/>
          </w:pPr>
          <w:sdt>
            <w:sdtPr>
              <w:alias w:val="Soa_Adr"/>
              <w:tag w:val="Soa_Adr"/>
              <w:id w:val="1150098266"/>
              <w:dataBinding w:xpath="/document/footer/Soa_Adr" w:storeItemID="{AD0A93F1-02B8-4926-923C-DEC46443989C}"/>
              <w:text/>
            </w:sdtPr>
            <w:sdtEndPr/>
            <w:sdtContent>
              <w:bookmarkStart w:id="23" w:name="Soa_Adr"/>
              <w:r w:rsidR="00D36F4F">
                <w:t>Postboks 322</w:t>
              </w:r>
            </w:sdtContent>
          </w:sdt>
          <w:bookmarkEnd w:id="23"/>
          <w:r w:rsidR="00D36F4F" w:rsidRPr="00DE1938">
            <w:t xml:space="preserve">, </w:t>
          </w:r>
          <w:sdt>
            <w:sdtPr>
              <w:alias w:val="Soa_Postnr"/>
              <w:tag w:val="Soa_Postnr"/>
              <w:id w:val="-1723214607"/>
              <w:dataBinding w:xpath="/document/footer/Soa_Postnr" w:storeItemID="{AD0A93F1-02B8-4926-923C-DEC46443989C}"/>
              <w:text/>
            </w:sdtPr>
            <w:sdtEndPr/>
            <w:sdtContent>
              <w:bookmarkStart w:id="24" w:name="Soa_Postnr"/>
              <w:r w:rsidR="00D36F4F">
                <w:t>1326</w:t>
              </w:r>
            </w:sdtContent>
          </w:sdt>
          <w:bookmarkEnd w:id="24"/>
          <w:r w:rsidR="00D36F4F">
            <w:t xml:space="preserve"> </w:t>
          </w:r>
          <w:sdt>
            <w:sdtPr>
              <w:alias w:val="Soa_Poststed"/>
              <w:tag w:val="Soa_Poststed"/>
              <w:id w:val="-2067173083"/>
              <w:dataBinding w:xpath="/document/footer/Soa_Poststed" w:storeItemID="{AD0A93F1-02B8-4926-923C-DEC46443989C}"/>
              <w:text/>
            </w:sdtPr>
            <w:sdtEndPr/>
            <w:sdtContent>
              <w:bookmarkStart w:id="25" w:name="Soa_Poststed"/>
              <w:r w:rsidR="00D36F4F">
                <w:t>LYSAKER</w:t>
              </w:r>
            </w:sdtContent>
          </w:sdt>
          <w:bookmarkEnd w:id="25"/>
        </w:p>
      </w:tc>
      <w:tc>
        <w:tcPr>
          <w:tcW w:w="2835" w:type="dxa"/>
        </w:tcPr>
        <w:p w14:paraId="57A078EA" w14:textId="77777777" w:rsidR="00D36F4F" w:rsidRPr="002A0220" w:rsidRDefault="00D36F4F" w:rsidP="00D36F4F">
          <w:pPr>
            <w:pStyle w:val="Bunntekst"/>
            <w:rPr>
              <w:lang w:val="nn-NO"/>
            </w:rPr>
          </w:pPr>
          <w:r w:rsidRPr="002A0220">
            <w:rPr>
              <w:lang w:val="nn-NO"/>
            </w:rPr>
            <w:t xml:space="preserve">Telefon: </w:t>
          </w:r>
          <w:sdt>
            <w:sdtPr>
              <w:rPr>
                <w:lang w:val="nn-NO"/>
              </w:rPr>
              <w:alias w:val="Soa_Tlf"/>
              <w:tag w:val="Soa_Tlf"/>
              <w:id w:val="498851446"/>
              <w:dataBinding w:xpath="/document/footer/Soa_Tlf" w:storeItemID="{AD0A93F1-02B8-4926-923C-DEC46443989C}"/>
              <w:text/>
            </w:sdtPr>
            <w:sdtEndPr/>
            <w:sdtContent>
              <w:bookmarkStart w:id="26" w:name="Soa_Tlf"/>
              <w:r>
                <w:rPr>
                  <w:lang w:val="nn-NO"/>
                </w:rPr>
                <w:t>21 80 21 80</w:t>
              </w:r>
            </w:sdtContent>
          </w:sdt>
          <w:bookmarkEnd w:id="26"/>
        </w:p>
        <w:p w14:paraId="424B94D4" w14:textId="77777777" w:rsidR="00D36F4F" w:rsidRPr="006118EE" w:rsidRDefault="00DC5D90" w:rsidP="00D36F4F">
          <w:pPr>
            <w:pStyle w:val="Bunntekst"/>
            <w:rPr>
              <w:lang w:val="nn-NO"/>
            </w:rPr>
          </w:pPr>
          <w:sdt>
            <w:sdtPr>
              <w:alias w:val="Soa_EmailAdr"/>
              <w:tag w:val="Soa_EmailAdr"/>
              <w:id w:val="-685595319"/>
              <w:dataBinding w:xpath="/document/footer/Soa_EmailAdr" w:storeItemID="{AD0A93F1-02B8-4926-923C-DEC46443989C}"/>
              <w:text/>
            </w:sdtPr>
            <w:sdtEndPr/>
            <w:sdtContent>
              <w:bookmarkStart w:id="27" w:name="Soa_EmailAdr"/>
              <w:r w:rsidR="00D36F4F" w:rsidRPr="002A0220">
                <w:rPr>
                  <w:lang w:val="nn-NO"/>
                </w:rPr>
                <w:t>postmottak@fob.oslo.kommune.no</w:t>
              </w:r>
            </w:sdtContent>
          </w:sdt>
          <w:bookmarkEnd w:id="27"/>
        </w:p>
        <w:p w14:paraId="68997177" w14:textId="77777777" w:rsidR="00D36F4F" w:rsidRDefault="00D36F4F" w:rsidP="00D36F4F">
          <w:pPr>
            <w:pStyle w:val="Bunntekst"/>
            <w:rPr>
              <w:lang w:val="nn-NO"/>
            </w:rPr>
          </w:pPr>
          <w:r w:rsidRPr="002503D2">
            <w:rPr>
              <w:lang w:val="nn-NO"/>
            </w:rPr>
            <w:t xml:space="preserve">Org. </w:t>
          </w:r>
          <w:r>
            <w:rPr>
              <w:lang w:val="nn-NO"/>
            </w:rPr>
            <w:t>n</w:t>
          </w:r>
          <w:r w:rsidRPr="002503D2">
            <w:rPr>
              <w:lang w:val="nn-NO"/>
            </w:rPr>
            <w:t xml:space="preserve">r.: </w:t>
          </w:r>
          <w:sdt>
            <w:sdtPr>
              <w:rPr>
                <w:lang w:val="nn-NO"/>
              </w:rPr>
              <w:alias w:val="Soa_Offentlignr"/>
              <w:tag w:val="Soa_Offentlignr"/>
              <w:id w:val="895929423"/>
              <w:dataBinding w:xpath="/document/footer/Soa_Offentlignr" w:storeItemID="{AD0A93F1-02B8-4926-923C-DEC46443989C}"/>
              <w:text/>
            </w:sdtPr>
            <w:sdtEndPr/>
            <w:sdtContent>
              <w:bookmarkStart w:id="28" w:name="Soa_Offentlignr"/>
              <w:r>
                <w:rPr>
                  <w:lang w:val="nn-NO"/>
                </w:rPr>
                <w:t>818379862</w:t>
              </w:r>
            </w:sdtContent>
          </w:sdt>
          <w:bookmarkEnd w:id="28"/>
        </w:p>
        <w:p w14:paraId="61A2C403" w14:textId="1D4D3618" w:rsidR="00D36F4F" w:rsidRPr="002503D2" w:rsidRDefault="00D36F4F" w:rsidP="00D36F4F">
          <w:pPr>
            <w:pStyle w:val="Bunntekst"/>
            <w:rPr>
              <w:lang w:val="nn-NO"/>
            </w:rPr>
          </w:pPr>
          <w:r>
            <w:rPr>
              <w:lang w:val="nn-NO"/>
            </w:rPr>
            <w:t>oslo.kommune.n</w:t>
          </w:r>
          <w:r w:rsidR="00F45981">
            <w:rPr>
              <w:lang w:val="nn-NO"/>
            </w:rPr>
            <w:t>o</w:t>
          </w:r>
        </w:p>
      </w:tc>
    </w:tr>
  </w:tbl>
  <w:p w14:paraId="2FA90375" w14:textId="77777777" w:rsidR="009A5BD8" w:rsidRPr="00D36F4F" w:rsidRDefault="009A5B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ECF15" w14:textId="77777777" w:rsidR="00B7722B" w:rsidRDefault="00B7722B" w:rsidP="005D093C">
      <w:pPr>
        <w:spacing w:line="240" w:lineRule="auto"/>
      </w:pPr>
      <w:r>
        <w:separator/>
      </w:r>
    </w:p>
  </w:footnote>
  <w:footnote w:type="continuationSeparator" w:id="0">
    <w:p w14:paraId="00854F53" w14:textId="77777777" w:rsidR="00B7722B" w:rsidRDefault="00B7722B" w:rsidP="005D09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79EB" w14:textId="77777777" w:rsidR="0053529E" w:rsidRDefault="0053529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45A98" w14:textId="77777777" w:rsidR="0053529E" w:rsidRDefault="0053529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DEA6F" w14:textId="77777777" w:rsidR="0071760D" w:rsidRDefault="0071760D"/>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tblGrid>
    <w:tr w:rsidR="00EB18D8" w14:paraId="3AFDCDE0" w14:textId="77777777" w:rsidTr="00EB18D8">
      <w:tc>
        <w:tcPr>
          <w:tcW w:w="9260" w:type="dxa"/>
        </w:tcPr>
        <w:p w14:paraId="2E0C73FB" w14:textId="77777777" w:rsidR="0071760D" w:rsidRDefault="0071760D" w:rsidP="0071760D"/>
        <w:p w14:paraId="11DA5123" w14:textId="66B22C2F" w:rsidR="00CA5473" w:rsidRPr="003912F5" w:rsidRDefault="00DC5D90" w:rsidP="003912F5">
          <w:pPr>
            <w:pStyle w:val="Tittel"/>
          </w:pPr>
          <w:sdt>
            <w:sdtPr>
              <w:alias w:val="Soa_Navn"/>
              <w:tag w:val="Soa_Navn"/>
              <w:id w:val="848220156"/>
              <w:dataBinding w:xpath="/document/header/Soa_Navn" w:storeItemID="{AD0A93F1-02B8-4926-923C-DEC46443989C}"/>
              <w:text/>
            </w:sdtPr>
            <w:sdtEndPr/>
            <w:sdtContent>
              <w:bookmarkStart w:id="19" w:name="Soa_Navn"/>
              <w:r w:rsidR="00660277">
                <w:t>Fornebubanen</w:t>
              </w:r>
            </w:sdtContent>
          </w:sdt>
          <w:bookmarkEnd w:id="19"/>
        </w:p>
        <w:p w14:paraId="133A3487" w14:textId="2ECA31A9" w:rsidR="0071760D" w:rsidRPr="0071760D" w:rsidRDefault="0071760D" w:rsidP="0071760D"/>
      </w:tc>
    </w:tr>
  </w:tbl>
  <w:p w14:paraId="3FBD414C"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09B18863" wp14:editId="7AC9EB38">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70E71808"/>
    <w:multiLevelType w:val="hybridMultilevel"/>
    <w:tmpl w:val="F9DE5F28"/>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C5A"/>
    <w:rsid w:val="000119BE"/>
    <w:rsid w:val="00044BF8"/>
    <w:rsid w:val="00052B33"/>
    <w:rsid w:val="00095EC1"/>
    <w:rsid w:val="000E700C"/>
    <w:rsid w:val="0010552E"/>
    <w:rsid w:val="00124E0A"/>
    <w:rsid w:val="001264BF"/>
    <w:rsid w:val="00136E3C"/>
    <w:rsid w:val="00186573"/>
    <w:rsid w:val="001F112F"/>
    <w:rsid w:val="0025699D"/>
    <w:rsid w:val="00272702"/>
    <w:rsid w:val="002D22FC"/>
    <w:rsid w:val="002E3999"/>
    <w:rsid w:val="00325D57"/>
    <w:rsid w:val="00334A9F"/>
    <w:rsid w:val="0038507C"/>
    <w:rsid w:val="00386F5E"/>
    <w:rsid w:val="003912F5"/>
    <w:rsid w:val="003D4F05"/>
    <w:rsid w:val="004040F6"/>
    <w:rsid w:val="0041004E"/>
    <w:rsid w:val="00420064"/>
    <w:rsid w:val="004330BB"/>
    <w:rsid w:val="00464881"/>
    <w:rsid w:val="00483FE0"/>
    <w:rsid w:val="004A2BA1"/>
    <w:rsid w:val="004D1FAF"/>
    <w:rsid w:val="00531889"/>
    <w:rsid w:val="0053529E"/>
    <w:rsid w:val="0054204B"/>
    <w:rsid w:val="0055183B"/>
    <w:rsid w:val="00560D31"/>
    <w:rsid w:val="00567104"/>
    <w:rsid w:val="0057341C"/>
    <w:rsid w:val="005812E4"/>
    <w:rsid w:val="00586F6A"/>
    <w:rsid w:val="00595FDC"/>
    <w:rsid w:val="005B343D"/>
    <w:rsid w:val="005D093C"/>
    <w:rsid w:val="00614338"/>
    <w:rsid w:val="006464DE"/>
    <w:rsid w:val="00660277"/>
    <w:rsid w:val="00674D11"/>
    <w:rsid w:val="00687B72"/>
    <w:rsid w:val="006903D7"/>
    <w:rsid w:val="006C4C43"/>
    <w:rsid w:val="006D0CB5"/>
    <w:rsid w:val="006E006E"/>
    <w:rsid w:val="00713692"/>
    <w:rsid w:val="0071760D"/>
    <w:rsid w:val="00727D7C"/>
    <w:rsid w:val="007354CB"/>
    <w:rsid w:val="007925C9"/>
    <w:rsid w:val="007B1EE0"/>
    <w:rsid w:val="007C24DF"/>
    <w:rsid w:val="007D1113"/>
    <w:rsid w:val="007E4B0D"/>
    <w:rsid w:val="007E4DAC"/>
    <w:rsid w:val="007F0F2E"/>
    <w:rsid w:val="007F1CDF"/>
    <w:rsid w:val="007F3A5D"/>
    <w:rsid w:val="00866BC8"/>
    <w:rsid w:val="008706DF"/>
    <w:rsid w:val="00887024"/>
    <w:rsid w:val="008A2487"/>
    <w:rsid w:val="008D5723"/>
    <w:rsid w:val="008F0992"/>
    <w:rsid w:val="009543C4"/>
    <w:rsid w:val="009959A0"/>
    <w:rsid w:val="009A11C5"/>
    <w:rsid w:val="009A5BD8"/>
    <w:rsid w:val="009C5098"/>
    <w:rsid w:val="009C7E48"/>
    <w:rsid w:val="00A0208E"/>
    <w:rsid w:val="00A214EA"/>
    <w:rsid w:val="00A22FFC"/>
    <w:rsid w:val="00A54C62"/>
    <w:rsid w:val="00A56395"/>
    <w:rsid w:val="00A63656"/>
    <w:rsid w:val="00A6397C"/>
    <w:rsid w:val="00A67238"/>
    <w:rsid w:val="00A7342F"/>
    <w:rsid w:val="00A84672"/>
    <w:rsid w:val="00AA100D"/>
    <w:rsid w:val="00AD61B7"/>
    <w:rsid w:val="00AE2188"/>
    <w:rsid w:val="00B10DAE"/>
    <w:rsid w:val="00B65563"/>
    <w:rsid w:val="00B7722B"/>
    <w:rsid w:val="00BB0966"/>
    <w:rsid w:val="00C303A9"/>
    <w:rsid w:val="00C51925"/>
    <w:rsid w:val="00CA1698"/>
    <w:rsid w:val="00CA5473"/>
    <w:rsid w:val="00D15E91"/>
    <w:rsid w:val="00D265D0"/>
    <w:rsid w:val="00D33C5A"/>
    <w:rsid w:val="00D36F4F"/>
    <w:rsid w:val="00D44A50"/>
    <w:rsid w:val="00D44FE9"/>
    <w:rsid w:val="00D456C5"/>
    <w:rsid w:val="00D8326C"/>
    <w:rsid w:val="00DA336F"/>
    <w:rsid w:val="00DB35DE"/>
    <w:rsid w:val="00DC5D90"/>
    <w:rsid w:val="00E0213C"/>
    <w:rsid w:val="00E046AA"/>
    <w:rsid w:val="00E17CEC"/>
    <w:rsid w:val="00E51F3C"/>
    <w:rsid w:val="00E940FB"/>
    <w:rsid w:val="00EB18D8"/>
    <w:rsid w:val="00EB768C"/>
    <w:rsid w:val="00F118DA"/>
    <w:rsid w:val="00F40C5E"/>
    <w:rsid w:val="00F45981"/>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17795D"/>
  <w15:docId w15:val="{6C4249AF-E495-41E0-AE46-75CC1AB3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E0"/>
    <w:pPr>
      <w:spacing w:after="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5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rPr>
      <w:sz w:val="16"/>
    </w:rPr>
  </w:style>
  <w:style w:type="character" w:styleId="Hyperkobling">
    <w:name w:val="Hyperlink"/>
    <w:basedOn w:val="Standardskriftforavsnitt"/>
    <w:uiPriority w:val="99"/>
    <w:semiHidden/>
    <w:rsid w:val="009A5BD8"/>
    <w:rPr>
      <w:color w:val="000000" w:themeColor="hyperlink"/>
      <w:u w:val="single"/>
    </w:rPr>
  </w:style>
  <w:style w:type="paragraph" w:styleId="Bobletekst">
    <w:name w:val="Balloon Text"/>
    <w:basedOn w:val="Normal"/>
    <w:link w:val="BobletekstTegn"/>
    <w:uiPriority w:val="99"/>
    <w:semiHidden/>
    <w:unhideWhenUsed/>
    <w:rsid w:val="006C4C43"/>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C4C43"/>
    <w:rPr>
      <w:rFonts w:ascii="Segoe UI" w:hAnsi="Segoe UI" w:cs="Segoe UI"/>
      <w:sz w:val="18"/>
      <w:szCs w:val="18"/>
    </w:rPr>
  </w:style>
  <w:style w:type="paragraph" w:styleId="Listeavsnitt">
    <w:name w:val="List Paragraph"/>
    <w:basedOn w:val="Normal"/>
    <w:uiPriority w:val="34"/>
    <w:qFormat/>
    <w:rsid w:val="00AD61B7"/>
    <w:pPr>
      <w:ind w:left="720"/>
      <w:contextualSpacing/>
    </w:pPr>
  </w:style>
  <w:style w:type="paragraph" w:styleId="Bildetekst">
    <w:name w:val="caption"/>
    <w:basedOn w:val="Normal"/>
    <w:next w:val="Normal"/>
    <w:uiPriority w:val="35"/>
    <w:unhideWhenUsed/>
    <w:qFormat/>
    <w:rsid w:val="00AD61B7"/>
    <w:pPr>
      <w:spacing w:after="200" w:line="240" w:lineRule="auto"/>
    </w:pPr>
    <w:rPr>
      <w:i/>
      <w:iCs/>
      <w:color w:val="2A2859" w:themeColor="text2"/>
      <w:sz w:val="18"/>
      <w:szCs w:val="18"/>
    </w:rPr>
  </w:style>
  <w:style w:type="paragraph" w:styleId="NormalWeb">
    <w:name w:val="Normal (Web)"/>
    <w:basedOn w:val="Normal"/>
    <w:uiPriority w:val="99"/>
    <w:semiHidden/>
    <w:unhideWhenUsed/>
    <w:rsid w:val="00AD61B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vakutheving">
    <w:name w:val="Subtle Emphasis"/>
    <w:basedOn w:val="Standardskriftforavsnitt"/>
    <w:uiPriority w:val="19"/>
    <w:qFormat/>
    <w:rsid w:val="00AD61B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28000">
      <w:bodyDiv w:val="1"/>
      <w:marLeft w:val="0"/>
      <w:marRight w:val="0"/>
      <w:marTop w:val="0"/>
      <w:marBottom w:val="0"/>
      <w:divBdr>
        <w:top w:val="none" w:sz="0" w:space="0" w:color="auto"/>
        <w:left w:val="none" w:sz="0" w:space="0" w:color="auto"/>
        <w:bottom w:val="none" w:sz="0" w:space="0" w:color="auto"/>
        <w:right w:val="none" w:sz="0" w:space="0" w:color="auto"/>
      </w:divBdr>
    </w:div>
    <w:div w:id="12697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ostmottak@fob.oslo.kommune.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Oslo%20kommunes%20brevm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560AB9975340D0B0427CE1F64B8A07"/>
        <w:category>
          <w:name w:val="Generelt"/>
          <w:gallery w:val="placeholder"/>
        </w:category>
        <w:types>
          <w:type w:val="bbPlcHdr"/>
        </w:types>
        <w:behaviors>
          <w:behavior w:val="content"/>
        </w:behaviors>
        <w:guid w:val="{4B1078BF-59DA-40C6-AC9D-3FD0015916A6}"/>
      </w:docPartPr>
      <w:docPartBody>
        <w:p w:rsidR="00746367" w:rsidRDefault="00DF6F60" w:rsidP="00DF6F60">
          <w:pPr>
            <w:pStyle w:val="BB560AB9975340D0B0427CE1F64B8A07"/>
          </w:pPr>
          <w:r w:rsidRPr="000119BE">
            <w:rPr>
              <w:rStyle w:val="Plassholdertekst"/>
            </w:rPr>
            <w:t>[Mottakternavn]</w:t>
          </w:r>
        </w:p>
      </w:docPartBody>
    </w:docPart>
    <w:docPart>
      <w:docPartPr>
        <w:name w:val="118A78AC3A3748B78C63A84BBD3019C3"/>
        <w:category>
          <w:name w:val="Generelt"/>
          <w:gallery w:val="placeholder"/>
        </w:category>
        <w:types>
          <w:type w:val="bbPlcHdr"/>
        </w:types>
        <w:behaviors>
          <w:behavior w:val="content"/>
        </w:behaviors>
        <w:guid w:val="{7115A186-D01B-4501-AA0E-C49688C6EF10}"/>
      </w:docPartPr>
      <w:docPartBody>
        <w:p w:rsidR="00746367" w:rsidRDefault="00DF6F60" w:rsidP="00DF6F60">
          <w:pPr>
            <w:pStyle w:val="118A78AC3A3748B78C63A84BBD3019C3"/>
          </w:pPr>
          <w:r w:rsidRPr="0080528D">
            <w:rPr>
              <w:rStyle w:val="Plassholdertekst"/>
            </w:rPr>
            <w:t>Klikk eller trykk her for å skrive inn tekst.</w:t>
          </w:r>
        </w:p>
      </w:docPartBody>
    </w:docPart>
    <w:docPart>
      <w:docPartPr>
        <w:name w:val="00BD95F49FD6489F8791C71BA54B0F98"/>
        <w:category>
          <w:name w:val="Generelt"/>
          <w:gallery w:val="placeholder"/>
        </w:category>
        <w:types>
          <w:type w:val="bbPlcHdr"/>
        </w:types>
        <w:behaviors>
          <w:behavior w:val="content"/>
        </w:behaviors>
        <w:guid w:val="{D21D38CB-54BD-4928-865A-485F3C2F4635}"/>
      </w:docPartPr>
      <w:docPartBody>
        <w:p w:rsidR="00746367" w:rsidRDefault="00DF6F60" w:rsidP="00DF6F60">
          <w:pPr>
            <w:pStyle w:val="00BD95F49FD6489F8791C71BA54B0F98"/>
          </w:pPr>
          <w:r w:rsidRPr="000119BE">
            <w:rPr>
              <w:rStyle w:val="Plassholdertekst"/>
            </w:rPr>
            <w:t>[Adresse]</w:t>
          </w:r>
        </w:p>
      </w:docPartBody>
    </w:docPart>
    <w:docPart>
      <w:docPartPr>
        <w:name w:val="21149F4462CA413290B0D599D2891214"/>
        <w:category>
          <w:name w:val="Generelt"/>
          <w:gallery w:val="placeholder"/>
        </w:category>
        <w:types>
          <w:type w:val="bbPlcHdr"/>
        </w:types>
        <w:behaviors>
          <w:behavior w:val="content"/>
        </w:behaviors>
        <w:guid w:val="{7CB6F164-56A9-4892-9364-F6626C8A1D1C}"/>
      </w:docPartPr>
      <w:docPartBody>
        <w:p w:rsidR="00746367" w:rsidRDefault="00DF6F60" w:rsidP="00DF6F60">
          <w:pPr>
            <w:pStyle w:val="21149F4462CA413290B0D599D2891214"/>
          </w:pPr>
          <w:r w:rsidRPr="000119BE">
            <w:rPr>
              <w:rStyle w:val="Plassholdertekst"/>
            </w:rPr>
            <w:t>[0000 Postadresse]</w:t>
          </w:r>
        </w:p>
      </w:docPartBody>
    </w:docPart>
    <w:docPart>
      <w:docPartPr>
        <w:name w:val="8DBF1B69F3D64FBCAB229FFE844A5A07"/>
        <w:category>
          <w:name w:val="Generelt"/>
          <w:gallery w:val="placeholder"/>
        </w:category>
        <w:types>
          <w:type w:val="bbPlcHdr"/>
        </w:types>
        <w:behaviors>
          <w:behavior w:val="content"/>
        </w:behaviors>
        <w:guid w:val="{2B2DA378-4606-40A8-B769-2DF8472A1CE4}"/>
      </w:docPartPr>
      <w:docPartBody>
        <w:p w:rsidR="00746367" w:rsidRDefault="007A50CA" w:rsidP="007A50CA">
          <w:pPr>
            <w:pStyle w:val="8DBF1B69F3D64FBCAB229FFE844A5A072"/>
          </w:pPr>
          <w:r w:rsidRPr="00D15E91">
            <w:rPr>
              <w:rStyle w:val="Plassholdertekst"/>
            </w:rPr>
            <w:t>«Deres ref»</w:t>
          </w:r>
        </w:p>
      </w:docPartBody>
    </w:docPart>
    <w:docPart>
      <w:docPartPr>
        <w:name w:val="A6F91ED9BF6043359893CEDAE466A5D5"/>
        <w:category>
          <w:name w:val="Generelt"/>
          <w:gallery w:val="placeholder"/>
        </w:category>
        <w:types>
          <w:type w:val="bbPlcHdr"/>
        </w:types>
        <w:behaviors>
          <w:behavior w:val="content"/>
        </w:behaviors>
        <w:guid w:val="{02E03FF3-BEAD-43BF-9C69-E8493A400435}"/>
      </w:docPartPr>
      <w:docPartBody>
        <w:p w:rsidR="00746367" w:rsidRDefault="007A50CA" w:rsidP="007A50CA">
          <w:pPr>
            <w:pStyle w:val="A6F91ED9BF6043359893CEDAE466A5D52"/>
          </w:pPr>
          <w:r w:rsidRPr="00D15E91">
            <w:rPr>
              <w:rStyle w:val="Plassholdertekst"/>
            </w:rPr>
            <w:t>«Sdo_ArkivSakId»</w:t>
          </w:r>
        </w:p>
      </w:docPartBody>
    </w:docPart>
    <w:docPart>
      <w:docPartPr>
        <w:name w:val="F0DDDB7B337B473792174C58AD680DC6"/>
        <w:category>
          <w:name w:val="Generelt"/>
          <w:gallery w:val="placeholder"/>
        </w:category>
        <w:types>
          <w:type w:val="bbPlcHdr"/>
        </w:types>
        <w:behaviors>
          <w:behavior w:val="content"/>
        </w:behaviors>
        <w:guid w:val="{B6B627FA-E52E-4AB4-B559-76430EFC1380}"/>
      </w:docPartPr>
      <w:docPartBody>
        <w:p w:rsidR="00746367" w:rsidRDefault="007A50CA" w:rsidP="007A50CA">
          <w:pPr>
            <w:pStyle w:val="F0DDDB7B337B473792174C58AD680DC62"/>
          </w:pPr>
          <w:r w:rsidRPr="00D15E91">
            <w:rPr>
              <w:rFonts w:eastAsiaTheme="majorEastAsia" w:cstheme="majorBidi"/>
              <w:color w:val="44546A" w:themeColor="text2"/>
              <w:sz w:val="28"/>
              <w:szCs w:val="32"/>
            </w:rPr>
            <w:t>«Sdo_Tittel»</w:t>
          </w:r>
        </w:p>
      </w:docPartBody>
    </w:docPart>
    <w:docPart>
      <w:docPartPr>
        <w:name w:val="97AC9592876A456C9E8FD6EFE0012B19"/>
        <w:category>
          <w:name w:val="Generelt"/>
          <w:gallery w:val="placeholder"/>
        </w:category>
        <w:types>
          <w:type w:val="bbPlcHdr"/>
        </w:types>
        <w:behaviors>
          <w:behavior w:val="content"/>
        </w:behaviors>
        <w:guid w:val="{BB5E77D3-424C-4A87-81F0-A9681B502957}"/>
      </w:docPartPr>
      <w:docPartBody>
        <w:p w:rsidR="00746367" w:rsidRDefault="007A50CA" w:rsidP="007A50CA">
          <w:pPr>
            <w:pStyle w:val="97AC9592876A456C9E8FD6EFE0012B192"/>
          </w:pPr>
          <w:r w:rsidRPr="0010552E">
            <w:rPr>
              <w:rFonts w:eastAsiaTheme="majorEastAsia" w:cstheme="majorBidi"/>
              <w:color w:val="44546A" w:themeColor="text2"/>
              <w:sz w:val="22"/>
            </w:rPr>
            <w:t>«Sdo_Tittel2»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DE"/>
    <w:rsid w:val="00014E8B"/>
    <w:rsid w:val="0003178B"/>
    <w:rsid w:val="00031901"/>
    <w:rsid w:val="00060AC4"/>
    <w:rsid w:val="001678CF"/>
    <w:rsid w:val="001718D4"/>
    <w:rsid w:val="00180697"/>
    <w:rsid w:val="00185AC2"/>
    <w:rsid w:val="00206F69"/>
    <w:rsid w:val="002C40D4"/>
    <w:rsid w:val="002C7006"/>
    <w:rsid w:val="0031259E"/>
    <w:rsid w:val="003F187E"/>
    <w:rsid w:val="00400ECE"/>
    <w:rsid w:val="00467530"/>
    <w:rsid w:val="00474DDE"/>
    <w:rsid w:val="0047774F"/>
    <w:rsid w:val="00482259"/>
    <w:rsid w:val="0051554C"/>
    <w:rsid w:val="00531B03"/>
    <w:rsid w:val="006177E5"/>
    <w:rsid w:val="0066493A"/>
    <w:rsid w:val="00667486"/>
    <w:rsid w:val="0072647B"/>
    <w:rsid w:val="00735EC9"/>
    <w:rsid w:val="00746367"/>
    <w:rsid w:val="007A50CA"/>
    <w:rsid w:val="007C53EA"/>
    <w:rsid w:val="007C6491"/>
    <w:rsid w:val="008A0FA8"/>
    <w:rsid w:val="00931B60"/>
    <w:rsid w:val="009D1E38"/>
    <w:rsid w:val="00A34FAE"/>
    <w:rsid w:val="00AF00B6"/>
    <w:rsid w:val="00BF5CB3"/>
    <w:rsid w:val="00C93538"/>
    <w:rsid w:val="00CA251E"/>
    <w:rsid w:val="00D2162D"/>
    <w:rsid w:val="00DF6F60"/>
    <w:rsid w:val="00E0016A"/>
    <w:rsid w:val="00E04CB4"/>
    <w:rsid w:val="00E53AD9"/>
    <w:rsid w:val="00EB4277"/>
    <w:rsid w:val="00FE2A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A50CA"/>
    <w:rPr>
      <w:color w:val="808080"/>
    </w:rPr>
  </w:style>
  <w:style w:type="paragraph" w:customStyle="1" w:styleId="C7C86AA64B07438E8EFA323B358F29D3">
    <w:name w:val="C7C86AA64B07438E8EFA323B358F29D3"/>
    <w:rsid w:val="00474DDE"/>
  </w:style>
  <w:style w:type="paragraph" w:customStyle="1" w:styleId="C360FE488CDD4B8281E6B85BCA482AD3">
    <w:name w:val="C360FE488CDD4B8281E6B85BCA482AD3"/>
    <w:rsid w:val="00474DDE"/>
  </w:style>
  <w:style w:type="paragraph" w:customStyle="1" w:styleId="F71C14669F65495ABD1F242565465BEB">
    <w:name w:val="F71C14669F65495ABD1F242565465BEB"/>
    <w:rsid w:val="00474DDE"/>
  </w:style>
  <w:style w:type="paragraph" w:customStyle="1" w:styleId="39D4727769EA48229D85A451FE278903">
    <w:name w:val="39D4727769EA48229D85A451FE278903"/>
    <w:rsid w:val="00474DDE"/>
  </w:style>
  <w:style w:type="paragraph" w:customStyle="1" w:styleId="8B1F9313A4E34BD69591C29C17BE6680">
    <w:name w:val="8B1F9313A4E34BD69591C29C17BE6680"/>
    <w:rsid w:val="00474DDE"/>
  </w:style>
  <w:style w:type="paragraph" w:customStyle="1" w:styleId="2259368317314B00961D92DA9A484A6D">
    <w:name w:val="2259368317314B00961D92DA9A484A6D"/>
    <w:rsid w:val="006177E5"/>
  </w:style>
  <w:style w:type="paragraph" w:customStyle="1" w:styleId="B2C0E09B69F841CEBE1BEFAD7FC04BED">
    <w:name w:val="B2C0E09B69F841CEBE1BEFAD7FC04BED"/>
    <w:rsid w:val="006177E5"/>
  </w:style>
  <w:style w:type="paragraph" w:customStyle="1" w:styleId="BC33774505C641768B6601076B8CCBEA">
    <w:name w:val="BC33774505C641768B6601076B8CCBEA"/>
    <w:rsid w:val="006177E5"/>
  </w:style>
  <w:style w:type="paragraph" w:customStyle="1" w:styleId="DDBAB90118444775BD37F57D8C214A5E">
    <w:name w:val="DDBAB90118444775BD37F57D8C214A5E"/>
    <w:rsid w:val="006177E5"/>
  </w:style>
  <w:style w:type="paragraph" w:customStyle="1" w:styleId="FF71D645D2A4401B95C19263153F1C5A">
    <w:name w:val="FF71D645D2A4401B95C19263153F1C5A"/>
    <w:rsid w:val="006177E5"/>
  </w:style>
  <w:style w:type="paragraph" w:customStyle="1" w:styleId="E8412B0E1C624973A897118E8A548DE6">
    <w:name w:val="E8412B0E1C624973A897118E8A548DE6"/>
    <w:rsid w:val="0003178B"/>
  </w:style>
  <w:style w:type="paragraph" w:customStyle="1" w:styleId="F4243FE1D0FA48C99C11EE4BD17F6396">
    <w:name w:val="F4243FE1D0FA48C99C11EE4BD17F6396"/>
    <w:rsid w:val="0003178B"/>
  </w:style>
  <w:style w:type="paragraph" w:customStyle="1" w:styleId="CF689F4F3BC145E7917C6DF7B1FBADF8">
    <w:name w:val="CF689F4F3BC145E7917C6DF7B1FBADF8"/>
    <w:rsid w:val="0003178B"/>
  </w:style>
  <w:style w:type="paragraph" w:customStyle="1" w:styleId="422A3D7D083B4F3984FD42C3650FFE7A">
    <w:name w:val="422A3D7D083B4F3984FD42C3650FFE7A"/>
    <w:rsid w:val="001678CF"/>
  </w:style>
  <w:style w:type="paragraph" w:customStyle="1" w:styleId="F179AF23FAD0409C9FB6A7DAF3ABC71D">
    <w:name w:val="F179AF23FAD0409C9FB6A7DAF3ABC71D"/>
    <w:rsid w:val="00467530"/>
  </w:style>
  <w:style w:type="paragraph" w:customStyle="1" w:styleId="7575D2B6B80247D1BB94C9F29451CF8F">
    <w:name w:val="7575D2B6B80247D1BB94C9F29451CF8F"/>
    <w:rsid w:val="00735EC9"/>
  </w:style>
  <w:style w:type="paragraph" w:customStyle="1" w:styleId="51AA07E5ACD04D058627913E0388FF99">
    <w:name w:val="51AA07E5ACD04D058627913E0388FF99"/>
    <w:rsid w:val="0066493A"/>
  </w:style>
  <w:style w:type="paragraph" w:customStyle="1" w:styleId="0C0290BF9DD24FE1A63133C2D12199DF">
    <w:name w:val="0C0290BF9DD24FE1A63133C2D12199DF"/>
    <w:rsid w:val="00A34FAE"/>
  </w:style>
  <w:style w:type="paragraph" w:customStyle="1" w:styleId="73E9BD452FFD46F08A5B68BA572BE207">
    <w:name w:val="73E9BD452FFD46F08A5B68BA572BE207"/>
    <w:rsid w:val="00A34FAE"/>
  </w:style>
  <w:style w:type="paragraph" w:customStyle="1" w:styleId="5867F2E9044C420DAE604D6A17D3E187">
    <w:name w:val="5867F2E9044C420DAE604D6A17D3E187"/>
    <w:rsid w:val="0051554C"/>
  </w:style>
  <w:style w:type="paragraph" w:customStyle="1" w:styleId="5D9669B2082A481EB0D29FD6724D6517">
    <w:name w:val="5D9669B2082A481EB0D29FD6724D6517"/>
    <w:rsid w:val="0051554C"/>
  </w:style>
  <w:style w:type="paragraph" w:customStyle="1" w:styleId="7BA3D7DE29D1470787FEF30FC10BB3CC">
    <w:name w:val="7BA3D7DE29D1470787FEF30FC10BB3CC"/>
    <w:rsid w:val="0051554C"/>
  </w:style>
  <w:style w:type="paragraph" w:customStyle="1" w:styleId="2A1C4C9EE1C5422A8CFD56CAD979D7C0">
    <w:name w:val="2A1C4C9EE1C5422A8CFD56CAD979D7C0"/>
    <w:rsid w:val="0051554C"/>
  </w:style>
  <w:style w:type="paragraph" w:customStyle="1" w:styleId="099E2C5F81084586863C55C727B133ED">
    <w:name w:val="099E2C5F81084586863C55C727B133ED"/>
    <w:rsid w:val="0051554C"/>
  </w:style>
  <w:style w:type="paragraph" w:customStyle="1" w:styleId="8529DB2216F54E7584F064EBE99AB0B2">
    <w:name w:val="8529DB2216F54E7584F064EBE99AB0B2"/>
    <w:rsid w:val="0051554C"/>
  </w:style>
  <w:style w:type="paragraph" w:customStyle="1" w:styleId="5D325AB858494318A6469927087DF1AE">
    <w:name w:val="5D325AB858494318A6469927087DF1AE"/>
    <w:rsid w:val="0051554C"/>
  </w:style>
  <w:style w:type="paragraph" w:customStyle="1" w:styleId="4CFFAFF2CC0845CC93110C1C09E1BB6F">
    <w:name w:val="4CFFAFF2CC0845CC93110C1C09E1BB6F"/>
    <w:rsid w:val="0051554C"/>
  </w:style>
  <w:style w:type="paragraph" w:customStyle="1" w:styleId="6B5374D0F2BF4B9D9B57AD5A410A4438">
    <w:name w:val="6B5374D0F2BF4B9D9B57AD5A410A4438"/>
    <w:rsid w:val="0051554C"/>
  </w:style>
  <w:style w:type="paragraph" w:customStyle="1" w:styleId="769A4A8BFE3D4CBD841F1F7CB5620612">
    <w:name w:val="769A4A8BFE3D4CBD841F1F7CB5620612"/>
    <w:rsid w:val="0051554C"/>
  </w:style>
  <w:style w:type="paragraph" w:customStyle="1" w:styleId="B9798A4FDC4D4F3B80C920B68F28D08D">
    <w:name w:val="B9798A4FDC4D4F3B80C920B68F28D08D"/>
    <w:rsid w:val="0051554C"/>
  </w:style>
  <w:style w:type="paragraph" w:customStyle="1" w:styleId="A6CE9F27D8DD47F0B19C115B0F5A11FB">
    <w:name w:val="A6CE9F27D8DD47F0B19C115B0F5A11FB"/>
    <w:rsid w:val="0051554C"/>
  </w:style>
  <w:style w:type="paragraph" w:customStyle="1" w:styleId="F49F859F56AF44B5BFA6891E967363C2">
    <w:name w:val="F49F859F56AF44B5BFA6891E967363C2"/>
    <w:rsid w:val="0051554C"/>
  </w:style>
  <w:style w:type="paragraph" w:customStyle="1" w:styleId="92E0BED59FFB4D5597980C59B94EE802">
    <w:name w:val="92E0BED59FFB4D5597980C59B94EE802"/>
    <w:rsid w:val="0051554C"/>
  </w:style>
  <w:style w:type="paragraph" w:customStyle="1" w:styleId="66139AA61FE9444EA16358E4D097A97C">
    <w:name w:val="66139AA61FE9444EA16358E4D097A97C"/>
    <w:rsid w:val="0051554C"/>
  </w:style>
  <w:style w:type="paragraph" w:customStyle="1" w:styleId="0D9FC594CAAA44BFA09D695FEED37170">
    <w:name w:val="0D9FC594CAAA44BFA09D695FEED37170"/>
    <w:rsid w:val="0051554C"/>
  </w:style>
  <w:style w:type="paragraph" w:customStyle="1" w:styleId="42A9946CB4D649FC957426A3907C5BD0">
    <w:name w:val="42A9946CB4D649FC957426A3907C5BD0"/>
    <w:rsid w:val="0051554C"/>
  </w:style>
  <w:style w:type="paragraph" w:customStyle="1" w:styleId="8529DB2216F54E7584F064EBE99AB0B21">
    <w:name w:val="8529DB2216F54E7584F064EBE99AB0B21"/>
    <w:rsid w:val="00014E8B"/>
    <w:pPr>
      <w:spacing w:after="0" w:line="240" w:lineRule="auto"/>
    </w:pPr>
    <w:rPr>
      <w:rFonts w:eastAsiaTheme="minorHAnsi"/>
      <w:sz w:val="16"/>
      <w:lang w:eastAsia="en-US"/>
    </w:rPr>
  </w:style>
  <w:style w:type="paragraph" w:customStyle="1" w:styleId="5D325AB858494318A6469927087DF1AE1">
    <w:name w:val="5D325AB858494318A6469927087DF1AE1"/>
    <w:rsid w:val="00014E8B"/>
    <w:pPr>
      <w:spacing w:after="0" w:line="240" w:lineRule="auto"/>
    </w:pPr>
    <w:rPr>
      <w:rFonts w:eastAsiaTheme="minorHAnsi"/>
      <w:sz w:val="16"/>
      <w:lang w:eastAsia="en-US"/>
    </w:rPr>
  </w:style>
  <w:style w:type="paragraph" w:customStyle="1" w:styleId="6B5374D0F2BF4B9D9B57AD5A410A44381">
    <w:name w:val="6B5374D0F2BF4B9D9B57AD5A410A44381"/>
    <w:rsid w:val="00014E8B"/>
    <w:pPr>
      <w:spacing w:after="0" w:line="240" w:lineRule="auto"/>
    </w:pPr>
    <w:rPr>
      <w:rFonts w:eastAsiaTheme="minorHAnsi"/>
      <w:sz w:val="16"/>
      <w:lang w:eastAsia="en-US"/>
    </w:rPr>
  </w:style>
  <w:style w:type="paragraph" w:customStyle="1" w:styleId="769A4A8BFE3D4CBD841F1F7CB56206121">
    <w:name w:val="769A4A8BFE3D4CBD841F1F7CB56206121"/>
    <w:rsid w:val="00014E8B"/>
    <w:pPr>
      <w:spacing w:after="0" w:line="264" w:lineRule="auto"/>
    </w:pPr>
    <w:rPr>
      <w:rFonts w:eastAsiaTheme="minorHAnsi"/>
      <w:sz w:val="20"/>
      <w:lang w:eastAsia="en-US"/>
    </w:rPr>
  </w:style>
  <w:style w:type="paragraph" w:customStyle="1" w:styleId="B9798A4FDC4D4F3B80C920B68F28D08D1">
    <w:name w:val="B9798A4FDC4D4F3B80C920B68F28D08D1"/>
    <w:rsid w:val="00014E8B"/>
    <w:pPr>
      <w:spacing w:after="0" w:line="264" w:lineRule="auto"/>
    </w:pPr>
    <w:rPr>
      <w:rFonts w:eastAsiaTheme="minorHAnsi"/>
      <w:sz w:val="20"/>
      <w:lang w:eastAsia="en-US"/>
    </w:rPr>
  </w:style>
  <w:style w:type="paragraph" w:customStyle="1" w:styleId="F49F859F56AF44B5BFA6891E967363C21">
    <w:name w:val="F49F859F56AF44B5BFA6891E967363C21"/>
    <w:rsid w:val="00014E8B"/>
    <w:pPr>
      <w:spacing w:after="0" w:line="264" w:lineRule="auto"/>
    </w:pPr>
    <w:rPr>
      <w:rFonts w:eastAsiaTheme="minorHAnsi"/>
      <w:sz w:val="20"/>
      <w:lang w:eastAsia="en-US"/>
    </w:rPr>
  </w:style>
  <w:style w:type="paragraph" w:customStyle="1" w:styleId="92E0BED59FFB4D5597980C59B94EE8021">
    <w:name w:val="92E0BED59FFB4D5597980C59B94EE8021"/>
    <w:rsid w:val="00014E8B"/>
    <w:pPr>
      <w:spacing w:after="0" w:line="264" w:lineRule="auto"/>
    </w:pPr>
    <w:rPr>
      <w:rFonts w:eastAsiaTheme="minorHAnsi"/>
      <w:sz w:val="20"/>
      <w:lang w:eastAsia="en-US"/>
    </w:rPr>
  </w:style>
  <w:style w:type="paragraph" w:customStyle="1" w:styleId="66139AA61FE9444EA16358E4D097A97C1">
    <w:name w:val="66139AA61FE9444EA16358E4D097A97C1"/>
    <w:rsid w:val="00014E8B"/>
    <w:pPr>
      <w:spacing w:after="0" w:line="264" w:lineRule="auto"/>
    </w:pPr>
    <w:rPr>
      <w:rFonts w:eastAsiaTheme="minorHAnsi"/>
      <w:sz w:val="20"/>
      <w:lang w:eastAsia="en-US"/>
    </w:rPr>
  </w:style>
  <w:style w:type="paragraph" w:customStyle="1" w:styleId="0D9FC594CAAA44BFA09D695FEED371701">
    <w:name w:val="0D9FC594CAAA44BFA09D695FEED371701"/>
    <w:rsid w:val="00014E8B"/>
    <w:pPr>
      <w:spacing w:after="0" w:line="264" w:lineRule="auto"/>
    </w:pPr>
    <w:rPr>
      <w:rFonts w:eastAsiaTheme="minorHAnsi"/>
      <w:sz w:val="20"/>
      <w:lang w:eastAsia="en-US"/>
    </w:rPr>
  </w:style>
  <w:style w:type="paragraph" w:customStyle="1" w:styleId="42A9946CB4D649FC957426A3907C5BD01">
    <w:name w:val="42A9946CB4D649FC957426A3907C5BD01"/>
    <w:rsid w:val="00014E8B"/>
    <w:pPr>
      <w:spacing w:after="0" w:line="264" w:lineRule="auto"/>
    </w:pPr>
    <w:rPr>
      <w:rFonts w:eastAsiaTheme="minorHAnsi"/>
      <w:sz w:val="20"/>
      <w:lang w:eastAsia="en-US"/>
    </w:rPr>
  </w:style>
  <w:style w:type="paragraph" w:customStyle="1" w:styleId="7CC922397D594FF5A10F728F3D685A62">
    <w:name w:val="7CC922397D594FF5A10F728F3D685A62"/>
    <w:rsid w:val="00DF6F60"/>
  </w:style>
  <w:style w:type="paragraph" w:customStyle="1" w:styleId="5C9A3DA3759746EAABD982A0C2D5CC47">
    <w:name w:val="5C9A3DA3759746EAABD982A0C2D5CC47"/>
    <w:rsid w:val="00DF6F60"/>
  </w:style>
  <w:style w:type="paragraph" w:customStyle="1" w:styleId="C6781817A14641F8BD127C69A018FAF2">
    <w:name w:val="C6781817A14641F8BD127C69A018FAF2"/>
    <w:rsid w:val="00DF6F60"/>
  </w:style>
  <w:style w:type="paragraph" w:customStyle="1" w:styleId="28DD9AD8127940D1997AD461C5ACFCD6">
    <w:name w:val="28DD9AD8127940D1997AD461C5ACFCD6"/>
    <w:rsid w:val="00DF6F60"/>
  </w:style>
  <w:style w:type="paragraph" w:customStyle="1" w:styleId="62D8367208B04F80B0DB36681C74D8EE">
    <w:name w:val="62D8367208B04F80B0DB36681C74D8EE"/>
    <w:rsid w:val="00DF6F60"/>
  </w:style>
  <w:style w:type="paragraph" w:customStyle="1" w:styleId="0AF8F90AC4F34A5DB0A7F3289A8AD59D">
    <w:name w:val="0AF8F90AC4F34A5DB0A7F3289A8AD59D"/>
    <w:rsid w:val="00DF6F60"/>
  </w:style>
  <w:style w:type="paragraph" w:customStyle="1" w:styleId="5E50ADC1B3F04CA48C556023FD74EF66">
    <w:name w:val="5E50ADC1B3F04CA48C556023FD74EF66"/>
    <w:rsid w:val="00DF6F60"/>
  </w:style>
  <w:style w:type="paragraph" w:customStyle="1" w:styleId="B870E400CAC84E1597165A191B0042EF">
    <w:name w:val="B870E400CAC84E1597165A191B0042EF"/>
    <w:rsid w:val="00DF6F60"/>
  </w:style>
  <w:style w:type="paragraph" w:customStyle="1" w:styleId="9B5F0A6791FE4343B1A40CC102143443">
    <w:name w:val="9B5F0A6791FE4343B1A40CC102143443"/>
    <w:rsid w:val="00DF6F60"/>
  </w:style>
  <w:style w:type="paragraph" w:customStyle="1" w:styleId="2F1CB7224A4F4ED7A43B1E474A8656AB">
    <w:name w:val="2F1CB7224A4F4ED7A43B1E474A8656AB"/>
    <w:rsid w:val="00DF6F60"/>
  </w:style>
  <w:style w:type="paragraph" w:customStyle="1" w:styleId="56BEE84BF2184BFDB4961C2C1247EA8F">
    <w:name w:val="56BEE84BF2184BFDB4961C2C1247EA8F"/>
    <w:rsid w:val="00DF6F60"/>
  </w:style>
  <w:style w:type="paragraph" w:customStyle="1" w:styleId="A2AA15D790264B5FBEC192C8B4EA9250">
    <w:name w:val="A2AA15D790264B5FBEC192C8B4EA9250"/>
    <w:rsid w:val="00DF6F60"/>
  </w:style>
  <w:style w:type="paragraph" w:customStyle="1" w:styleId="C896EF38C5E44FCCB2F53866006FC485">
    <w:name w:val="C896EF38C5E44FCCB2F53866006FC485"/>
    <w:rsid w:val="00DF6F60"/>
  </w:style>
  <w:style w:type="paragraph" w:customStyle="1" w:styleId="347A95BA90E549F592DDD167E3871075">
    <w:name w:val="347A95BA90E549F592DDD167E3871075"/>
    <w:rsid w:val="00DF6F60"/>
  </w:style>
  <w:style w:type="paragraph" w:customStyle="1" w:styleId="A49539D69C1E486AAA89FA8E34C89BC3">
    <w:name w:val="A49539D69C1E486AAA89FA8E34C89BC3"/>
    <w:rsid w:val="00DF6F60"/>
  </w:style>
  <w:style w:type="paragraph" w:customStyle="1" w:styleId="94EEB8CC5C7E4489A0858E7C061E7EC7">
    <w:name w:val="94EEB8CC5C7E4489A0858E7C061E7EC7"/>
    <w:rsid w:val="00DF6F60"/>
  </w:style>
  <w:style w:type="paragraph" w:customStyle="1" w:styleId="151B742F305F43CA9B8AFF813FBAED74">
    <w:name w:val="151B742F305F43CA9B8AFF813FBAED74"/>
    <w:rsid w:val="00DF6F60"/>
  </w:style>
  <w:style w:type="paragraph" w:customStyle="1" w:styleId="6905CDA346614795A791E8B431BCA967">
    <w:name w:val="6905CDA346614795A791E8B431BCA967"/>
    <w:rsid w:val="00DF6F60"/>
  </w:style>
  <w:style w:type="paragraph" w:customStyle="1" w:styleId="87B221AB6A3149B0BAADCEE8CD5F386D">
    <w:name w:val="87B221AB6A3149B0BAADCEE8CD5F386D"/>
    <w:rsid w:val="00DF6F60"/>
  </w:style>
  <w:style w:type="paragraph" w:customStyle="1" w:styleId="C02F48F0F0C145F4BEAD25AC168E4578">
    <w:name w:val="C02F48F0F0C145F4BEAD25AC168E4578"/>
    <w:rsid w:val="00DF6F60"/>
  </w:style>
  <w:style w:type="paragraph" w:customStyle="1" w:styleId="BB560AB9975340D0B0427CE1F64B8A07">
    <w:name w:val="BB560AB9975340D0B0427CE1F64B8A07"/>
    <w:rsid w:val="00DF6F60"/>
  </w:style>
  <w:style w:type="paragraph" w:customStyle="1" w:styleId="118A78AC3A3748B78C63A84BBD3019C3">
    <w:name w:val="118A78AC3A3748B78C63A84BBD3019C3"/>
    <w:rsid w:val="00DF6F60"/>
  </w:style>
  <w:style w:type="paragraph" w:customStyle="1" w:styleId="00BD95F49FD6489F8791C71BA54B0F98">
    <w:name w:val="00BD95F49FD6489F8791C71BA54B0F98"/>
    <w:rsid w:val="00DF6F60"/>
  </w:style>
  <w:style w:type="paragraph" w:customStyle="1" w:styleId="21149F4462CA413290B0D599D2891214">
    <w:name w:val="21149F4462CA413290B0D599D2891214"/>
    <w:rsid w:val="00DF6F60"/>
  </w:style>
  <w:style w:type="paragraph" w:customStyle="1" w:styleId="8DBF1B69F3D64FBCAB229FFE844A5A07">
    <w:name w:val="8DBF1B69F3D64FBCAB229FFE844A5A07"/>
    <w:rsid w:val="00DF6F60"/>
  </w:style>
  <w:style w:type="paragraph" w:customStyle="1" w:styleId="A6F91ED9BF6043359893CEDAE466A5D5">
    <w:name w:val="A6F91ED9BF6043359893CEDAE466A5D5"/>
    <w:rsid w:val="00DF6F60"/>
  </w:style>
  <w:style w:type="paragraph" w:customStyle="1" w:styleId="260C0B49C6AA41BD92F2EBDE54B08267">
    <w:name w:val="260C0B49C6AA41BD92F2EBDE54B08267"/>
    <w:rsid w:val="00DF6F60"/>
  </w:style>
  <w:style w:type="paragraph" w:customStyle="1" w:styleId="F0DDDB7B337B473792174C58AD680DC6">
    <w:name w:val="F0DDDB7B337B473792174C58AD680DC6"/>
    <w:rsid w:val="00DF6F60"/>
  </w:style>
  <w:style w:type="paragraph" w:customStyle="1" w:styleId="97AC9592876A456C9E8FD6EFE0012B19">
    <w:name w:val="97AC9592876A456C9E8FD6EFE0012B19"/>
    <w:rsid w:val="00DF6F60"/>
  </w:style>
  <w:style w:type="paragraph" w:customStyle="1" w:styleId="3309AE97B89A46F28332EFA59CEAEB31">
    <w:name w:val="3309AE97B89A46F28332EFA59CEAEB31"/>
    <w:rsid w:val="00DF6F60"/>
  </w:style>
  <w:style w:type="paragraph" w:customStyle="1" w:styleId="8FC4D22BF3A9415BA2CAE60E8D16BAD4">
    <w:name w:val="8FC4D22BF3A9415BA2CAE60E8D16BAD4"/>
    <w:rsid w:val="00DF6F60"/>
  </w:style>
  <w:style w:type="paragraph" w:customStyle="1" w:styleId="F160E330605E479DB23B545C6E755A05">
    <w:name w:val="F160E330605E479DB23B545C6E755A05"/>
    <w:rsid w:val="00DF6F60"/>
  </w:style>
  <w:style w:type="paragraph" w:customStyle="1" w:styleId="6F117C73FD3C4D79A63B008E5B43C449">
    <w:name w:val="6F117C73FD3C4D79A63B008E5B43C449"/>
    <w:rsid w:val="00DF6F60"/>
  </w:style>
  <w:style w:type="paragraph" w:customStyle="1" w:styleId="4CCD994C31484D55A4374B01385155C6">
    <w:name w:val="4CCD994C31484D55A4374B01385155C6"/>
    <w:rsid w:val="00DF6F60"/>
  </w:style>
  <w:style w:type="paragraph" w:customStyle="1" w:styleId="B4BFDFB5B04F4AD3BF236BD4F6627F17">
    <w:name w:val="B4BFDFB5B04F4AD3BF236BD4F6627F17"/>
    <w:rsid w:val="00DF6F60"/>
  </w:style>
  <w:style w:type="paragraph" w:customStyle="1" w:styleId="FFC704A902B648DA9BCB38B0CEC83271">
    <w:name w:val="FFC704A902B648DA9BCB38B0CEC83271"/>
    <w:rsid w:val="00531B03"/>
  </w:style>
  <w:style w:type="paragraph" w:customStyle="1" w:styleId="C5B50CCFC5824DF3963AAB6CCC121F30">
    <w:name w:val="C5B50CCFC5824DF3963AAB6CCC121F30"/>
    <w:rsid w:val="00531B03"/>
  </w:style>
  <w:style w:type="paragraph" w:customStyle="1" w:styleId="5032D74EAE5841E190A40A4B9A696D22">
    <w:name w:val="5032D74EAE5841E190A40A4B9A696D22"/>
    <w:rsid w:val="00531B03"/>
  </w:style>
  <w:style w:type="paragraph" w:customStyle="1" w:styleId="8DBF1B69F3D64FBCAB229FFE844A5A071">
    <w:name w:val="8DBF1B69F3D64FBCAB229FFE844A5A071"/>
    <w:rsid w:val="002C40D4"/>
    <w:pPr>
      <w:spacing w:after="0" w:line="240" w:lineRule="auto"/>
    </w:pPr>
    <w:rPr>
      <w:rFonts w:eastAsiaTheme="minorHAnsi"/>
      <w:sz w:val="16"/>
      <w:lang w:eastAsia="en-US"/>
    </w:rPr>
  </w:style>
  <w:style w:type="paragraph" w:customStyle="1" w:styleId="A6F91ED9BF6043359893CEDAE466A5D51">
    <w:name w:val="A6F91ED9BF6043359893CEDAE466A5D51"/>
    <w:rsid w:val="002C40D4"/>
    <w:pPr>
      <w:spacing w:after="0" w:line="240" w:lineRule="auto"/>
    </w:pPr>
    <w:rPr>
      <w:rFonts w:eastAsiaTheme="minorHAnsi"/>
      <w:sz w:val="16"/>
      <w:lang w:eastAsia="en-US"/>
    </w:rPr>
  </w:style>
  <w:style w:type="paragraph" w:customStyle="1" w:styleId="260C0B49C6AA41BD92F2EBDE54B082671">
    <w:name w:val="260C0B49C6AA41BD92F2EBDE54B082671"/>
    <w:rsid w:val="002C40D4"/>
    <w:pPr>
      <w:spacing w:after="0" w:line="240" w:lineRule="auto"/>
    </w:pPr>
    <w:rPr>
      <w:rFonts w:eastAsiaTheme="minorHAnsi"/>
      <w:sz w:val="16"/>
      <w:lang w:eastAsia="en-US"/>
    </w:rPr>
  </w:style>
  <w:style w:type="paragraph" w:customStyle="1" w:styleId="F0DDDB7B337B473792174C58AD680DC61">
    <w:name w:val="F0DDDB7B337B473792174C58AD680DC61"/>
    <w:rsid w:val="002C40D4"/>
    <w:pPr>
      <w:spacing w:after="0" w:line="264" w:lineRule="auto"/>
    </w:pPr>
    <w:rPr>
      <w:rFonts w:eastAsiaTheme="minorHAnsi"/>
      <w:sz w:val="20"/>
      <w:lang w:eastAsia="en-US"/>
    </w:rPr>
  </w:style>
  <w:style w:type="paragraph" w:customStyle="1" w:styleId="97AC9592876A456C9E8FD6EFE0012B191">
    <w:name w:val="97AC9592876A456C9E8FD6EFE0012B191"/>
    <w:rsid w:val="002C40D4"/>
    <w:pPr>
      <w:spacing w:after="0" w:line="264" w:lineRule="auto"/>
    </w:pPr>
    <w:rPr>
      <w:rFonts w:eastAsiaTheme="minorHAnsi"/>
      <w:sz w:val="20"/>
      <w:lang w:eastAsia="en-US"/>
    </w:rPr>
  </w:style>
  <w:style w:type="paragraph" w:customStyle="1" w:styleId="8FC4D22BF3A9415BA2CAE60E8D16BAD41">
    <w:name w:val="8FC4D22BF3A9415BA2CAE60E8D16BAD41"/>
    <w:rsid w:val="002C40D4"/>
    <w:pPr>
      <w:spacing w:after="0" w:line="264" w:lineRule="auto"/>
    </w:pPr>
    <w:rPr>
      <w:rFonts w:eastAsiaTheme="minorHAnsi"/>
      <w:sz w:val="20"/>
      <w:lang w:eastAsia="en-US"/>
    </w:rPr>
  </w:style>
  <w:style w:type="paragraph" w:customStyle="1" w:styleId="F160E330605E479DB23B545C6E755A051">
    <w:name w:val="F160E330605E479DB23B545C6E755A051"/>
    <w:rsid w:val="002C40D4"/>
    <w:pPr>
      <w:spacing w:after="0" w:line="264" w:lineRule="auto"/>
    </w:pPr>
    <w:rPr>
      <w:rFonts w:eastAsiaTheme="minorHAnsi"/>
      <w:sz w:val="20"/>
      <w:lang w:eastAsia="en-US"/>
    </w:rPr>
  </w:style>
  <w:style w:type="paragraph" w:customStyle="1" w:styleId="6F117C73FD3C4D79A63B008E5B43C4491">
    <w:name w:val="6F117C73FD3C4D79A63B008E5B43C4491"/>
    <w:rsid w:val="002C40D4"/>
    <w:pPr>
      <w:spacing w:after="0" w:line="264" w:lineRule="auto"/>
    </w:pPr>
    <w:rPr>
      <w:rFonts w:eastAsiaTheme="minorHAnsi"/>
      <w:sz w:val="20"/>
      <w:lang w:eastAsia="en-US"/>
    </w:rPr>
  </w:style>
  <w:style w:type="paragraph" w:customStyle="1" w:styleId="4CCD994C31484D55A4374B01385155C61">
    <w:name w:val="4CCD994C31484D55A4374B01385155C61"/>
    <w:rsid w:val="002C40D4"/>
    <w:pPr>
      <w:spacing w:after="0" w:line="264" w:lineRule="auto"/>
    </w:pPr>
    <w:rPr>
      <w:rFonts w:eastAsiaTheme="minorHAnsi"/>
      <w:sz w:val="20"/>
      <w:lang w:eastAsia="en-US"/>
    </w:rPr>
  </w:style>
  <w:style w:type="paragraph" w:customStyle="1" w:styleId="B4BFDFB5B04F4AD3BF236BD4F6627F171">
    <w:name w:val="B4BFDFB5B04F4AD3BF236BD4F6627F171"/>
    <w:rsid w:val="002C40D4"/>
    <w:pPr>
      <w:spacing w:after="0" w:line="264" w:lineRule="auto"/>
    </w:pPr>
    <w:rPr>
      <w:rFonts w:eastAsiaTheme="minorHAnsi"/>
      <w:sz w:val="20"/>
      <w:lang w:eastAsia="en-US"/>
    </w:rPr>
  </w:style>
  <w:style w:type="paragraph" w:customStyle="1" w:styleId="268BE13E46D74A88B3E494D3B8BB4AEF">
    <w:name w:val="268BE13E46D74A88B3E494D3B8BB4AEF"/>
    <w:rsid w:val="002C40D4"/>
    <w:rPr>
      <w:lang w:val="en-US" w:eastAsia="en-US"/>
    </w:rPr>
  </w:style>
  <w:style w:type="paragraph" w:customStyle="1" w:styleId="8DBF1B69F3D64FBCAB229FFE844A5A072">
    <w:name w:val="8DBF1B69F3D64FBCAB229FFE844A5A072"/>
    <w:rsid w:val="007A50CA"/>
    <w:pPr>
      <w:spacing w:after="0" w:line="240" w:lineRule="auto"/>
    </w:pPr>
    <w:rPr>
      <w:rFonts w:eastAsiaTheme="minorHAnsi"/>
      <w:sz w:val="16"/>
      <w:lang w:eastAsia="en-US"/>
    </w:rPr>
  </w:style>
  <w:style w:type="paragraph" w:customStyle="1" w:styleId="A6F91ED9BF6043359893CEDAE466A5D52">
    <w:name w:val="A6F91ED9BF6043359893CEDAE466A5D52"/>
    <w:rsid w:val="007A50CA"/>
    <w:pPr>
      <w:spacing w:after="0" w:line="240" w:lineRule="auto"/>
    </w:pPr>
    <w:rPr>
      <w:rFonts w:eastAsiaTheme="minorHAnsi"/>
      <w:sz w:val="16"/>
      <w:lang w:eastAsia="en-US"/>
    </w:rPr>
  </w:style>
  <w:style w:type="paragraph" w:customStyle="1" w:styleId="260C0B49C6AA41BD92F2EBDE54B082672">
    <w:name w:val="260C0B49C6AA41BD92F2EBDE54B082672"/>
    <w:rsid w:val="007A50CA"/>
    <w:pPr>
      <w:spacing w:after="0" w:line="240" w:lineRule="auto"/>
    </w:pPr>
    <w:rPr>
      <w:rFonts w:eastAsiaTheme="minorHAnsi"/>
      <w:sz w:val="16"/>
      <w:lang w:eastAsia="en-US"/>
    </w:rPr>
  </w:style>
  <w:style w:type="paragraph" w:customStyle="1" w:styleId="F0DDDB7B337B473792174C58AD680DC62">
    <w:name w:val="F0DDDB7B337B473792174C58AD680DC62"/>
    <w:rsid w:val="007A50CA"/>
    <w:pPr>
      <w:spacing w:after="0" w:line="264" w:lineRule="auto"/>
    </w:pPr>
    <w:rPr>
      <w:rFonts w:eastAsiaTheme="minorHAnsi"/>
      <w:sz w:val="20"/>
      <w:lang w:eastAsia="en-US"/>
    </w:rPr>
  </w:style>
  <w:style w:type="paragraph" w:customStyle="1" w:styleId="97AC9592876A456C9E8FD6EFE0012B192">
    <w:name w:val="97AC9592876A456C9E8FD6EFE0012B192"/>
    <w:rsid w:val="007A50CA"/>
    <w:pPr>
      <w:spacing w:after="0" w:line="264" w:lineRule="auto"/>
    </w:pPr>
    <w:rPr>
      <w:rFonts w:eastAsiaTheme="minorHAnsi"/>
      <w:sz w:val="20"/>
      <w:lang w:eastAsia="en-US"/>
    </w:rPr>
  </w:style>
  <w:style w:type="paragraph" w:customStyle="1" w:styleId="8FC4D22BF3A9415BA2CAE60E8D16BAD42">
    <w:name w:val="8FC4D22BF3A9415BA2CAE60E8D16BAD42"/>
    <w:rsid w:val="007A50CA"/>
    <w:pPr>
      <w:spacing w:after="0" w:line="264" w:lineRule="auto"/>
    </w:pPr>
    <w:rPr>
      <w:rFonts w:eastAsiaTheme="minorHAnsi"/>
      <w:sz w:val="20"/>
      <w:lang w:eastAsia="en-US"/>
    </w:rPr>
  </w:style>
  <w:style w:type="paragraph" w:customStyle="1" w:styleId="F160E330605E479DB23B545C6E755A052">
    <w:name w:val="F160E330605E479DB23B545C6E755A052"/>
    <w:rsid w:val="007A50CA"/>
    <w:pPr>
      <w:spacing w:after="0" w:line="264" w:lineRule="auto"/>
    </w:pPr>
    <w:rPr>
      <w:rFonts w:eastAsiaTheme="minorHAnsi"/>
      <w:sz w:val="20"/>
      <w:lang w:eastAsia="en-US"/>
    </w:rPr>
  </w:style>
  <w:style w:type="paragraph" w:customStyle="1" w:styleId="6F117C73FD3C4D79A63B008E5B43C4492">
    <w:name w:val="6F117C73FD3C4D79A63B008E5B43C4492"/>
    <w:rsid w:val="007A50CA"/>
    <w:pPr>
      <w:spacing w:after="0" w:line="264" w:lineRule="auto"/>
    </w:pPr>
    <w:rPr>
      <w:rFonts w:eastAsiaTheme="minorHAnsi"/>
      <w:sz w:val="20"/>
      <w:lang w:eastAsia="en-US"/>
    </w:rPr>
  </w:style>
  <w:style w:type="paragraph" w:customStyle="1" w:styleId="4CCD994C31484D55A4374B01385155C62">
    <w:name w:val="4CCD994C31484D55A4374B01385155C62"/>
    <w:rsid w:val="007A50CA"/>
    <w:pPr>
      <w:spacing w:after="0" w:line="264" w:lineRule="auto"/>
    </w:pPr>
    <w:rPr>
      <w:rFonts w:eastAsiaTheme="minorHAnsi"/>
      <w:sz w:val="20"/>
      <w:lang w:eastAsia="en-US"/>
    </w:rPr>
  </w:style>
  <w:style w:type="paragraph" w:customStyle="1" w:styleId="B4BFDFB5B04F4AD3BF236BD4F6627F172">
    <w:name w:val="B4BFDFB5B04F4AD3BF236BD4F6627F172"/>
    <w:rsid w:val="007A50CA"/>
    <w:pPr>
      <w:spacing w:after="0" w:line="264" w:lineRule="auto"/>
    </w:pPr>
    <w:rPr>
      <w:rFonts w:eastAsiaTheme="minorHAnsi"/>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Egendefinert 37">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properties>
    <language/>
    <mutualMergeSupport>True</mutualMergeSupport>
    <websakInfo>
      <fletteDato>11.06.2021</fletteDato>
      <sakid>2020001300</sakid>
      <jpid>2020004283</jpid>
      <filUnique/>
      <filChecksumFørFlett/>
      <erHoveddokument>False</erHoveddokument>
      <dcTitle>Nabovarsel- oppstart anleggsarbeid Lysaker - Fornebu</dcTitle>
    </websakInfo>
    <docs>
      <doc>
        <Sdm_AMPostnr/>
        <Sdm_AMAdr/>
        <Sdm_AMReferanse/>
        <sdm_sdfid>11010</sdm_sdfid>
        <sdm_watermark/>
        <Sdm_AmPoststed/>
        <Sdm_AMNavn>berørte parter</Sdm_AMNavn>
      </doc>
    </docs>
    <templateURI>docx</templateURI>
    <mergeMode>MergeOne</mergeMode>
    <showHiddenMark>False</showHiddenMark>
    <mutualMergeFields>sdo_dokdato</mutualMergeFields>
  </properties>
  <header>
    <Soa_Navn>Fornebubanen</Soa_Navn>
  </header>
  <footer>
    <Soa_EmailAdr>postmottak@fob.oslo.kommune.no</Soa_EmailAdr>
    <Soa_Tlf>21 80 21 80</Soa_Tlf>
    <Soa_Offentlignr>818379862</Soa_Offentlignr>
    <Soa_Poststed>LYSAKER</Soa_Poststed>
    <Sse_besoeksadr>Lysaker Torg 45, 1366 LYSAKER</Sse_besoeksadr>
    <Soa_Postnr>1326</Soa_Postnr>
    <Sse_Navn>Administrasjon og HR</Sse_Navn>
    <Soa_Adr>Postboks 322</Soa_Adr>
  </footer>
  <body>
    <Sdo_Tittel>Nabovarsel- oppstart anleggsarbeid Lysaker - Fornebu</Sdo_Tittel>
    <Sdm_AMAdr> </Sdm_AMAdr>
    <TblAvsmot>
      <table>
        <headers>
          <header>Sdm_AmNavn</header>
          <header>Sdm_Amadr</header>
          <header>Sdm_AmPostnr</header>
          <header>Sdm_Ampoststed</header>
        </headers>
        <row>
          <cell>berørte parter</cell>
          <cell> </cell>
          <cell> </cell>
          <cell> </cell>
        </row>
      </table>
    </TblAvsmot>
    <Spg_beskrivelse> </Spg_beskrivelse>
    <Sas_ArkivSakId>21/417</Sas_ArkivSakId>
    <Sdm_AMNavn>berørte parter</Sdm_AMNavn>
    <Sdo_Tittel2> </Sdo_Tittel2>
    <TblVedlegg>
      <table>
        <headers>
          <header>ndb_Tittel</header>
        </headers>
        <row>
          <cell> </cell>
        </row>
      </table>
    </TblVedlegg>
    <Sdm_AmPoststed> </Sdm_AmPoststed>
    <Sdm_AMReferanse> </Sdm_AMReferanse>
    <Sdo_DokDato>11.06.2021</Sdo_DokDato>
    <Sgr_Beskrivelse> </Sgr_Beskrivelse>
    <Sdm_AMPostnr> </Sdm_AMPostnr>
    <Sdo_DokNr>1</Sdo_DokNr>
  </body>
</document>
</file>

<file path=customXml/itemProps1.xml><?xml version="1.0" encoding="utf-8"?>
<ds:datastoreItem xmlns:ds="http://schemas.openxmlformats.org/officeDocument/2006/customXml" ds:itemID="{AD0A93F1-02B8-4926-923C-DEC46443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Oslo kommunes brevmal</Template>
  <TotalTime>28</TotalTime>
  <Pages>6</Pages>
  <Words>943</Words>
  <Characters>4999</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Nabovarsel- oppstart anleggsarbeid Lysaker - Fornebu</dc:title>
  <dc:subject/>
  <dc:creator>Gisle Bråta</dc:creator>
  <cp:keywords/>
  <dc:description/>
  <cp:lastModifiedBy>Siv Nerby</cp:lastModifiedBy>
  <cp:revision>19</cp:revision>
  <dcterms:created xsi:type="dcterms:W3CDTF">2020-03-25T15:48:00Z</dcterms:created>
  <dcterms:modified xsi:type="dcterms:W3CDTF">2021-06-11T13:41:00Z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ies>
</file>